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E559DE" w14:textId="2476CF16" w:rsidR="00D16127" w:rsidRPr="00F47BC5" w:rsidRDefault="009C64D4" w:rsidP="009C64D4">
      <w:pPr>
        <w:tabs>
          <w:tab w:val="left" w:pos="2127"/>
          <w:tab w:val="left" w:pos="4162"/>
        </w:tabs>
        <w:rPr>
          <w:rFonts w:ascii="Calibri" w:hAnsi="Calibri" w:cs="Calibri"/>
          <w:b/>
          <w:sz w:val="24"/>
        </w:rPr>
      </w:pPr>
      <w:r w:rsidRPr="00F47BC5">
        <w:rPr>
          <w:rFonts w:ascii="Calibri" w:hAnsi="Calibri" w:cs="Calibri"/>
          <w:sz w:val="24"/>
        </w:rPr>
        <w:t xml:space="preserve">Orçamento nº:           </w:t>
      </w:r>
      <w:r w:rsidR="000439C6">
        <w:rPr>
          <w:rFonts w:ascii="Calibri" w:hAnsi="Calibri" w:cs="Calibri"/>
          <w:sz w:val="24"/>
        </w:rPr>
        <w:t xml:space="preserve"> </w:t>
      </w:r>
      <w:r w:rsidR="00CC0F49" w:rsidRPr="00CC0F49">
        <w:rPr>
          <w:rFonts w:ascii="Calibri" w:hAnsi="Calibri" w:cs="Calibri"/>
          <w:b/>
          <w:bCs/>
          <w:sz w:val="24"/>
        </w:rPr>
        <w:t>10403</w:t>
      </w:r>
    </w:p>
    <w:p w14:paraId="52B55477" w14:textId="320BA198" w:rsidR="009C64D4" w:rsidRPr="00F47BC5" w:rsidRDefault="009C64D4" w:rsidP="009C64D4">
      <w:pPr>
        <w:pStyle w:val="Ttulo2"/>
        <w:rPr>
          <w:rFonts w:ascii="Calibri" w:hAnsi="Calibri" w:cs="Calibri"/>
          <w:b w:val="0"/>
        </w:rPr>
      </w:pPr>
      <w:r w:rsidRPr="00F47BC5">
        <w:rPr>
          <w:rFonts w:ascii="Calibri" w:hAnsi="Calibri" w:cs="Calibri"/>
          <w:b w:val="0"/>
        </w:rPr>
        <w:t xml:space="preserve">Data: </w:t>
      </w:r>
      <w:r w:rsidRPr="00F47BC5">
        <w:rPr>
          <w:rFonts w:ascii="Calibri" w:hAnsi="Calibri" w:cs="Calibri"/>
          <w:b w:val="0"/>
        </w:rPr>
        <w:tab/>
      </w:r>
      <w:r w:rsidRPr="00F47BC5">
        <w:rPr>
          <w:rFonts w:ascii="Calibri" w:hAnsi="Calibri" w:cs="Calibri"/>
          <w:b w:val="0"/>
        </w:rPr>
        <w:tab/>
      </w:r>
      <w:r w:rsidRPr="00F47BC5">
        <w:rPr>
          <w:rFonts w:ascii="Calibri" w:hAnsi="Calibri" w:cs="Calibri"/>
          <w:b w:val="0"/>
        </w:rPr>
        <w:tab/>
      </w:r>
      <w:r w:rsidR="00DD4880" w:rsidRPr="00DD4880">
        <w:rPr>
          <w:rFonts w:ascii="Calibri" w:hAnsi="Calibri" w:cs="Calibri"/>
          <w:bCs/>
        </w:rPr>
        <w:t>2</w:t>
      </w:r>
      <w:r w:rsidR="00413E6D">
        <w:rPr>
          <w:rFonts w:ascii="Calibri" w:hAnsi="Calibri" w:cs="Calibri"/>
          <w:bCs/>
        </w:rPr>
        <w:t>7</w:t>
      </w:r>
      <w:r w:rsidR="00342D31" w:rsidRPr="00584A4E">
        <w:rPr>
          <w:rFonts w:ascii="Calibri" w:hAnsi="Calibri" w:cs="Calibri"/>
        </w:rPr>
        <w:t>.</w:t>
      </w:r>
      <w:r w:rsidR="00AE5054">
        <w:rPr>
          <w:rFonts w:ascii="Calibri" w:hAnsi="Calibri" w:cs="Calibri"/>
        </w:rPr>
        <w:t>0</w:t>
      </w:r>
      <w:r w:rsidR="00B41FA8">
        <w:rPr>
          <w:rFonts w:ascii="Calibri" w:hAnsi="Calibri" w:cs="Calibri"/>
        </w:rPr>
        <w:t>6</w:t>
      </w:r>
      <w:r w:rsidRPr="00C94467">
        <w:rPr>
          <w:rFonts w:ascii="Calibri" w:hAnsi="Calibri" w:cs="Calibri"/>
        </w:rPr>
        <w:t>.</w:t>
      </w:r>
      <w:r w:rsidRPr="00F47BC5">
        <w:rPr>
          <w:rFonts w:ascii="Calibri" w:hAnsi="Calibri" w:cs="Calibri"/>
        </w:rPr>
        <w:t>20</w:t>
      </w:r>
      <w:r w:rsidR="00602D45">
        <w:rPr>
          <w:rFonts w:ascii="Calibri" w:hAnsi="Calibri" w:cs="Calibri"/>
        </w:rPr>
        <w:t>2</w:t>
      </w:r>
      <w:r w:rsidR="00AE5054">
        <w:rPr>
          <w:rFonts w:ascii="Calibri" w:hAnsi="Calibri" w:cs="Calibri"/>
        </w:rPr>
        <w:t>2</w:t>
      </w:r>
    </w:p>
    <w:p w14:paraId="117649A0" w14:textId="2324E2B5" w:rsidR="00D57247" w:rsidRPr="00584A4E" w:rsidRDefault="009C64D4" w:rsidP="00DD4880">
      <w:pPr>
        <w:ind w:left="2124" w:hanging="2124"/>
        <w:rPr>
          <w:rFonts w:ascii="Calibri" w:hAnsi="Calibri" w:cs="Calibri"/>
          <w:b/>
          <w:sz w:val="24"/>
        </w:rPr>
      </w:pPr>
      <w:r w:rsidRPr="00F47BC5">
        <w:rPr>
          <w:rFonts w:ascii="Calibri" w:hAnsi="Calibri" w:cs="Calibri"/>
          <w:sz w:val="24"/>
        </w:rPr>
        <w:t xml:space="preserve">Empresa: </w:t>
      </w:r>
      <w:r w:rsidRPr="00F47BC5">
        <w:rPr>
          <w:rFonts w:ascii="Calibri" w:hAnsi="Calibri" w:cs="Calibri"/>
          <w:sz w:val="24"/>
        </w:rPr>
        <w:tab/>
      </w:r>
      <w:r w:rsidR="00B41FA8">
        <w:rPr>
          <w:rFonts w:ascii="Calibri" w:hAnsi="Calibri" w:cs="Calibri"/>
          <w:b/>
          <w:bCs/>
          <w:sz w:val="24"/>
        </w:rPr>
        <w:t>SMART</w:t>
      </w:r>
      <w:r w:rsidR="00DD4880">
        <w:rPr>
          <w:rFonts w:ascii="Calibri" w:hAnsi="Calibri" w:cs="Calibri"/>
          <w:b/>
          <w:bCs/>
          <w:sz w:val="24"/>
        </w:rPr>
        <w:t xml:space="preserve"> MODULAR TECHNOLOGIES DO BRASIL – IND. E COM. DE COMPONENTES LTDA</w:t>
      </w:r>
    </w:p>
    <w:p w14:paraId="01F3444A" w14:textId="27E349BC" w:rsidR="001438E1" w:rsidRPr="00A92909" w:rsidRDefault="005E5169" w:rsidP="00A92909">
      <w:pPr>
        <w:pStyle w:val="TextosemFormatao"/>
      </w:pPr>
      <w:r w:rsidRPr="00F47BC5">
        <w:rPr>
          <w:rFonts w:cs="Calibri"/>
          <w:sz w:val="24"/>
        </w:rPr>
        <w:t>Solicitante:</w:t>
      </w:r>
      <w:r w:rsidRPr="00F47BC5">
        <w:rPr>
          <w:rFonts w:cs="Calibri"/>
          <w:sz w:val="24"/>
        </w:rPr>
        <w:tab/>
      </w:r>
      <w:r w:rsidR="00590F6F">
        <w:rPr>
          <w:rFonts w:cs="Calibri"/>
          <w:sz w:val="24"/>
        </w:rPr>
        <w:tab/>
      </w:r>
      <w:r w:rsidR="00100EB9" w:rsidRPr="00F47BC5">
        <w:rPr>
          <w:rFonts w:cs="Calibri"/>
          <w:b/>
          <w:sz w:val="24"/>
        </w:rPr>
        <w:t>Sr</w:t>
      </w:r>
      <w:r w:rsidR="004806D9">
        <w:rPr>
          <w:rFonts w:cs="Calibri"/>
          <w:b/>
          <w:sz w:val="24"/>
        </w:rPr>
        <w:t>.</w:t>
      </w:r>
      <w:r w:rsidR="00B60DC3">
        <w:rPr>
          <w:rFonts w:cs="Calibri"/>
          <w:b/>
          <w:sz w:val="24"/>
        </w:rPr>
        <w:t xml:space="preserve"> </w:t>
      </w:r>
    </w:p>
    <w:p w14:paraId="6C8F7118" w14:textId="77777777" w:rsidR="00273A19" w:rsidRDefault="00273A19" w:rsidP="00963CFB">
      <w:pPr>
        <w:rPr>
          <w:rFonts w:ascii="Calibri" w:hAnsi="Calibri" w:cs="Calibri"/>
          <w:sz w:val="24"/>
        </w:rPr>
      </w:pPr>
      <w:r w:rsidRPr="00273A19">
        <w:rPr>
          <w:rFonts w:ascii="Calibri" w:hAnsi="Calibri" w:cs="Calibri"/>
          <w:sz w:val="24"/>
        </w:rPr>
        <w:t>E-mail:</w:t>
      </w:r>
      <w:r>
        <w:rPr>
          <w:rFonts w:ascii="Calibri" w:hAnsi="Calibri" w:cs="Calibri"/>
          <w:sz w:val="24"/>
        </w:rPr>
        <w:tab/>
      </w:r>
      <w:r>
        <w:rPr>
          <w:rFonts w:ascii="Calibri" w:hAnsi="Calibri" w:cs="Calibri"/>
          <w:sz w:val="24"/>
        </w:rPr>
        <w:tab/>
      </w:r>
      <w:r>
        <w:rPr>
          <w:rFonts w:ascii="Calibri" w:hAnsi="Calibri" w:cs="Calibri"/>
          <w:sz w:val="24"/>
        </w:rPr>
        <w:tab/>
      </w:r>
      <w:r w:rsidR="00A92909">
        <w:rPr>
          <w:rFonts w:ascii="Calibri" w:hAnsi="Calibri" w:cs="Calibri"/>
          <w:sz w:val="24"/>
        </w:rPr>
        <w:t xml:space="preserve"> </w:t>
      </w:r>
    </w:p>
    <w:p w14:paraId="55F297FC" w14:textId="77777777" w:rsidR="00350F56" w:rsidRPr="00273A19" w:rsidRDefault="00350F56" w:rsidP="00963CFB">
      <w:pPr>
        <w:rPr>
          <w:rFonts w:ascii="Calibri" w:hAnsi="Calibri" w:cs="Calibri"/>
          <w:sz w:val="24"/>
        </w:rPr>
      </w:pPr>
      <w:r>
        <w:rPr>
          <w:rFonts w:ascii="Calibri" w:hAnsi="Calibri" w:cs="Calibri"/>
          <w:sz w:val="24"/>
        </w:rPr>
        <w:t>Telefone:</w:t>
      </w:r>
      <w:r>
        <w:rPr>
          <w:rFonts w:ascii="Calibri" w:hAnsi="Calibri" w:cs="Calibri"/>
          <w:sz w:val="24"/>
        </w:rPr>
        <w:tab/>
      </w:r>
      <w:r>
        <w:rPr>
          <w:rFonts w:ascii="Calibri" w:hAnsi="Calibri" w:cs="Calibri"/>
          <w:sz w:val="24"/>
        </w:rPr>
        <w:tab/>
      </w:r>
      <w:r w:rsidRPr="00350F56">
        <w:rPr>
          <w:rFonts w:ascii="Calibri" w:hAnsi="Calibri" w:cs="Calibri"/>
          <w:b/>
          <w:sz w:val="24"/>
        </w:rPr>
        <w:t xml:space="preserve">(92) </w:t>
      </w:r>
    </w:p>
    <w:p w14:paraId="56BD8F76" w14:textId="77777777" w:rsidR="00601FE7" w:rsidRPr="00F47BC5" w:rsidRDefault="005E5169" w:rsidP="00453D32">
      <w:pPr>
        <w:pStyle w:val="Default"/>
        <w:rPr>
          <w:rFonts w:ascii="Calibri" w:hAnsi="Calibri" w:cs="Calibri"/>
        </w:rPr>
      </w:pPr>
      <w:r w:rsidRPr="00F47BC5">
        <w:rPr>
          <w:rFonts w:ascii="Calibri" w:hAnsi="Calibri" w:cs="Calibri"/>
        </w:rPr>
        <w:tab/>
      </w:r>
    </w:p>
    <w:p w14:paraId="413597CE" w14:textId="05699AA4" w:rsidR="00C573F0" w:rsidRPr="0018107C" w:rsidRDefault="00043FDA" w:rsidP="0071264D">
      <w:pPr>
        <w:pStyle w:val="Default"/>
        <w:rPr>
          <w:rFonts w:ascii="Calibri" w:hAnsi="Calibri" w:cs="Calibri"/>
          <w:b/>
          <w:bCs/>
        </w:rPr>
      </w:pPr>
      <w:r w:rsidRPr="0018107C">
        <w:rPr>
          <w:rFonts w:ascii="Calibri" w:hAnsi="Calibri" w:cs="Calibri"/>
          <w:b/>
          <w:bCs/>
        </w:rPr>
        <w:t xml:space="preserve">REF.: </w:t>
      </w:r>
      <w:r w:rsidR="0018107C" w:rsidRPr="0018107C">
        <w:rPr>
          <w:rFonts w:ascii="Calibri" w:hAnsi="Calibri" w:cs="Calibri"/>
          <w:b/>
          <w:bCs/>
        </w:rPr>
        <w:t>PRESTAÇÃO DE SERVIÇOS –</w:t>
      </w:r>
      <w:r w:rsidR="00505CC7">
        <w:rPr>
          <w:rFonts w:ascii="Calibri" w:hAnsi="Calibri" w:cs="Calibri"/>
          <w:b/>
          <w:bCs/>
        </w:rPr>
        <w:t xml:space="preserve"> </w:t>
      </w:r>
      <w:r w:rsidR="0018107C" w:rsidRPr="0018107C">
        <w:rPr>
          <w:rFonts w:ascii="Calibri" w:hAnsi="Calibri" w:cs="Calibri"/>
          <w:b/>
          <w:bCs/>
        </w:rPr>
        <w:t>NR-10</w:t>
      </w:r>
      <w:r w:rsidR="002A518C">
        <w:rPr>
          <w:rFonts w:ascii="Calibri" w:hAnsi="Calibri" w:cs="Calibri"/>
          <w:b/>
          <w:bCs/>
        </w:rPr>
        <w:t xml:space="preserve"> – PR97825</w:t>
      </w:r>
    </w:p>
    <w:tbl>
      <w:tblPr>
        <w:tblW w:w="97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62"/>
        <w:gridCol w:w="4862"/>
      </w:tblGrid>
      <w:tr w:rsidR="00505CC7" w:rsidRPr="00330210" w14:paraId="4EDA50E5" w14:textId="77777777" w:rsidTr="00B41FA8">
        <w:trPr>
          <w:trHeight w:val="56"/>
        </w:trPr>
        <w:tc>
          <w:tcPr>
            <w:tcW w:w="9724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69B03401" w14:textId="77777777" w:rsidR="00505CC7" w:rsidRDefault="00505CC7" w:rsidP="009316B4">
            <w:pPr>
              <w:pStyle w:val="Ttulo"/>
              <w:jc w:val="right"/>
              <w:rPr>
                <w:rFonts w:asciiTheme="majorHAnsi" w:hAnsiTheme="majorHAnsi"/>
                <w:bCs/>
                <w:i/>
                <w:iCs/>
                <w:noProof/>
                <w:sz w:val="22"/>
                <w:szCs w:val="22"/>
              </w:rPr>
            </w:pPr>
          </w:p>
          <w:tbl>
            <w:tblPr>
              <w:tblW w:w="949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9498"/>
            </w:tblGrid>
            <w:tr w:rsidR="00B41FA8" w:rsidRPr="00BB2A49" w14:paraId="3D7452BE" w14:textId="77777777" w:rsidTr="00C014AF">
              <w:trPr>
                <w:trHeight w:val="1020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689FBA2A" w14:textId="15B397B1" w:rsidR="00B41FA8" w:rsidRDefault="00B41FA8" w:rsidP="00B41FA8">
                  <w:pPr>
                    <w:rPr>
                      <w:rFonts w:ascii="Tahoma" w:hAnsi="Tahoma" w:cs="Tahoma"/>
                      <w:color w:val="000000"/>
                    </w:rPr>
                  </w:pPr>
                  <w:r w:rsidRPr="00BB2A49">
                    <w:rPr>
                      <w:rFonts w:ascii="Tahoma" w:hAnsi="Tahoma" w:cs="Tahoma"/>
                      <w:b/>
                      <w:bCs/>
                      <w:color w:val="000000"/>
                    </w:rPr>
                    <w:t>Objetivo:</w:t>
                  </w:r>
                  <w:r w:rsidRPr="00BB2A49">
                    <w:rPr>
                      <w:rFonts w:ascii="Tahoma" w:hAnsi="Tahoma" w:cs="Tahoma"/>
                      <w:color w:val="000000"/>
                    </w:rPr>
                    <w:br/>
                  </w:r>
                  <w:r w:rsidR="00DD4880">
                    <w:rPr>
                      <w:rFonts w:ascii="Tahoma" w:hAnsi="Tahoma" w:cs="Tahoma"/>
                      <w:color w:val="000000"/>
                    </w:rPr>
                    <w:t>Prestação de serviços especializados em engenharia elétrica para adequação de instalações elétricas às normas vigentes (NR10), incluindo a mão de obra e o fornecimento de todos os materiais necessários para a execução dos itens descritos abaixo:</w:t>
                  </w:r>
                </w:p>
                <w:p w14:paraId="25CF1DC5" w14:textId="77777777" w:rsidR="00DD4880" w:rsidRDefault="00DD4880" w:rsidP="00B41FA8">
                  <w:pPr>
                    <w:rPr>
                      <w:rFonts w:ascii="Tahoma" w:hAnsi="Tahoma" w:cs="Tahoma"/>
                      <w:color w:val="000000"/>
                    </w:rPr>
                  </w:pPr>
                </w:p>
                <w:p w14:paraId="4F34F3A8" w14:textId="7D2752C8" w:rsidR="00DD4880" w:rsidRPr="00BB2A49" w:rsidRDefault="00DD4880" w:rsidP="00B41FA8">
                  <w:pPr>
                    <w:rPr>
                      <w:rFonts w:ascii="Tahoma" w:hAnsi="Tahoma" w:cs="Tahoma"/>
                      <w:color w:val="000000"/>
                    </w:rPr>
                  </w:pPr>
                </w:p>
              </w:tc>
            </w:tr>
            <w:tr w:rsidR="00B41FA8" w:rsidRPr="00BB2A49" w14:paraId="67E536DB" w14:textId="77777777" w:rsidTr="00C014AF">
              <w:trPr>
                <w:trHeight w:val="300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32970D47" w14:textId="77777777" w:rsidR="00B41FA8" w:rsidRPr="00BB2A49" w:rsidRDefault="00B41FA8" w:rsidP="00B41FA8">
                  <w:pPr>
                    <w:rPr>
                      <w:rFonts w:ascii="Tahoma" w:hAnsi="Tahoma" w:cs="Tahoma"/>
                      <w:b/>
                      <w:bCs/>
                      <w:color w:val="000000"/>
                    </w:rPr>
                  </w:pPr>
                  <w:r w:rsidRPr="00BB2A49">
                    <w:rPr>
                      <w:rFonts w:ascii="Tahoma" w:hAnsi="Tahoma" w:cs="Tahoma"/>
                      <w:b/>
                      <w:bCs/>
                      <w:color w:val="000000"/>
                    </w:rPr>
                    <w:t>Atividades:</w:t>
                  </w:r>
                </w:p>
              </w:tc>
            </w:tr>
            <w:tr w:rsidR="00B41FA8" w:rsidRPr="00BB2A49" w14:paraId="59D349BD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5F765622" w14:textId="7F324956" w:rsidR="00B41FA8" w:rsidRPr="00BB2A49" w:rsidRDefault="00B41FA8" w:rsidP="00540BA2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Executar instalação de encaminhamento elétrico inexistente até o ponto em que se se garanta que pessoas classificadas pela Tabela 18 da NBR 5410, BA1 (Comuns), BA2 (Crianças) e BA3 (Incapacitadas) não possam ter acesso aos cabos e/ou retirar os cabos desativados </w:t>
                  </w:r>
                  <w:r w:rsidR="00DD4880">
                    <w:rPr>
                      <w:rFonts w:ascii="Arial Narrow" w:hAnsi="Arial Narrow" w:cs="Calibri"/>
                      <w:color w:val="000000"/>
                    </w:rPr>
                    <w:t xml:space="preserve">de forma a garantir a instalação adequada e em </w:t>
                  </w:r>
                  <w:r w:rsidR="00540BA2">
                    <w:rPr>
                      <w:rFonts w:ascii="Arial Narrow" w:hAnsi="Arial Narrow" w:cs="Calibri"/>
                      <w:color w:val="000000"/>
                    </w:rPr>
                    <w:t>conformidade com as normas vigentes.</w:t>
                  </w:r>
                </w:p>
              </w:tc>
            </w:tr>
            <w:tr w:rsidR="00B41FA8" w:rsidRPr="00BB2A49" w14:paraId="3FC8AD77" w14:textId="77777777" w:rsidTr="00C014AF">
              <w:trPr>
                <w:trHeight w:val="1399"/>
              </w:trPr>
              <w:tc>
                <w:tcPr>
                  <w:tcW w:w="9498" w:type="dxa"/>
                  <w:shd w:val="clear" w:color="auto" w:fill="auto"/>
                  <w:noWrap/>
                  <w:vAlign w:val="bottom"/>
                  <w:hideMark/>
                </w:tcPr>
                <w:p w14:paraId="19C0CD60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59264" behindDoc="0" locked="0" layoutInCell="1" allowOverlap="1" wp14:anchorId="63FEA1EA" wp14:editId="3A96678C">
                        <wp:simplePos x="0" y="0"/>
                        <wp:positionH relativeFrom="column">
                          <wp:posOffset>1790700</wp:posOffset>
                        </wp:positionH>
                        <wp:positionV relativeFrom="paragraph">
                          <wp:posOffset>28575</wp:posOffset>
                        </wp:positionV>
                        <wp:extent cx="581025" cy="771525"/>
                        <wp:effectExtent l="0" t="0" r="0" b="9525"/>
                        <wp:wrapNone/>
                        <wp:docPr id="5" name="Imagem 5" descr="Estacionamento de carros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05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Imagem 5" descr="Estacionamento de carros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05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8643" cy="7743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60288" behindDoc="0" locked="0" layoutInCell="1" allowOverlap="1" wp14:anchorId="370F4206" wp14:editId="5F64A3B0">
                        <wp:simplePos x="0" y="0"/>
                        <wp:positionH relativeFrom="column">
                          <wp:posOffset>2600325</wp:posOffset>
                        </wp:positionH>
                        <wp:positionV relativeFrom="paragraph">
                          <wp:posOffset>19050</wp:posOffset>
                        </wp:positionV>
                        <wp:extent cx="590550" cy="790575"/>
                        <wp:effectExtent l="0" t="0" r="0" b="0"/>
                        <wp:wrapNone/>
                        <wp:docPr id="6" name="Imagem 6" descr="Telhado de uma cas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06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Imagem 6" descr="Telhado de uma cas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06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0549" cy="7872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380"/>
                  </w:tblGrid>
                  <w:tr w:rsidR="00B41FA8" w:rsidRPr="00BB2A49" w14:paraId="7DFD49B2" w14:textId="77777777" w:rsidTr="00C014AF">
                    <w:trPr>
                      <w:trHeight w:val="1399"/>
                      <w:tblCellSpacing w:w="0" w:type="dxa"/>
                    </w:trPr>
                    <w:tc>
                      <w:tcPr>
                        <w:tcW w:w="6380" w:type="dxa"/>
                        <w:shd w:val="clear" w:color="auto" w:fill="auto"/>
                        <w:vAlign w:val="center"/>
                        <w:hideMark/>
                      </w:tcPr>
                      <w:p w14:paraId="14939D11" w14:textId="77777777" w:rsidR="00B41FA8" w:rsidRPr="00BB2A49" w:rsidRDefault="00B41FA8" w:rsidP="00B41FA8">
                        <w:pPr>
                          <w:rPr>
                            <w:rFonts w:ascii="Arial Narrow" w:hAnsi="Arial Narrow" w:cs="Calibri"/>
                            <w:color w:val="000000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t>Fotos 2 e 3</w:t>
                        </w:r>
                      </w:p>
                    </w:tc>
                  </w:tr>
                </w:tbl>
                <w:p w14:paraId="79013E87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  <w:tr w:rsidR="00B41FA8" w:rsidRPr="00BB2A49" w14:paraId="51867713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10B381C7" w14:textId="5CB3793D" w:rsidR="00B41FA8" w:rsidRPr="00BB2A49" w:rsidRDefault="00B41FA8" w:rsidP="00540BA2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Executar instalação de encaminhamento elétrico inexistente até o ponto em que se se garanta que pessoas classificadas pela Tabela 18 da NBR 5410, BA1 (Comuns), BA2 (Crianças) e BA3 (Incapacitadas) não possam ter acesso aos cabos e/ou retirar os cabos desativados </w:t>
                  </w:r>
                  <w:r w:rsidR="00540BA2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</w:p>
              </w:tc>
            </w:tr>
            <w:tr w:rsidR="00B41FA8" w:rsidRPr="00BB2A49" w14:paraId="5274E507" w14:textId="77777777" w:rsidTr="00C014AF">
              <w:trPr>
                <w:trHeight w:val="1399"/>
              </w:trPr>
              <w:tc>
                <w:tcPr>
                  <w:tcW w:w="9498" w:type="dxa"/>
                  <w:shd w:val="clear" w:color="auto" w:fill="auto"/>
                  <w:noWrap/>
                  <w:vAlign w:val="bottom"/>
                  <w:hideMark/>
                </w:tcPr>
                <w:p w14:paraId="2E92EE31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61312" behindDoc="0" locked="0" layoutInCell="1" allowOverlap="1" wp14:anchorId="32E88A07" wp14:editId="1E040862">
                        <wp:simplePos x="0" y="0"/>
                        <wp:positionH relativeFrom="column">
                          <wp:posOffset>1762125</wp:posOffset>
                        </wp:positionH>
                        <wp:positionV relativeFrom="paragraph">
                          <wp:posOffset>57150</wp:posOffset>
                        </wp:positionV>
                        <wp:extent cx="590550" cy="800100"/>
                        <wp:effectExtent l="0" t="0" r="0" b="0"/>
                        <wp:wrapNone/>
                        <wp:docPr id="7" name="Imagem 7" descr="Cabo de equipamento eletrônico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07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Imagem 7" descr="Cabo de equipamento eletrônico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07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89992" cy="7977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62336" behindDoc="0" locked="0" layoutInCell="1" allowOverlap="1" wp14:anchorId="1BC26947" wp14:editId="0C4D7BD3">
                        <wp:simplePos x="0" y="0"/>
                        <wp:positionH relativeFrom="column">
                          <wp:posOffset>2619375</wp:posOffset>
                        </wp:positionH>
                        <wp:positionV relativeFrom="paragraph">
                          <wp:posOffset>66675</wp:posOffset>
                        </wp:positionV>
                        <wp:extent cx="590550" cy="790575"/>
                        <wp:effectExtent l="0" t="0" r="0" b="0"/>
                        <wp:wrapNone/>
                        <wp:docPr id="8" name="Imagem 8" descr="Cabo de computador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08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Imagem 8" descr="Cabo de computador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08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87424" cy="7858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380"/>
                  </w:tblGrid>
                  <w:tr w:rsidR="00B41FA8" w:rsidRPr="00BB2A49" w14:paraId="0D1EF867" w14:textId="77777777" w:rsidTr="00C014AF">
                    <w:trPr>
                      <w:trHeight w:val="1399"/>
                      <w:tblCellSpacing w:w="0" w:type="dxa"/>
                    </w:trPr>
                    <w:tc>
                      <w:tcPr>
                        <w:tcW w:w="6380" w:type="dxa"/>
                        <w:shd w:val="clear" w:color="auto" w:fill="auto"/>
                        <w:vAlign w:val="center"/>
                        <w:hideMark/>
                      </w:tcPr>
                      <w:p w14:paraId="55C8A2EB" w14:textId="77777777" w:rsidR="00B41FA8" w:rsidRPr="00BB2A49" w:rsidRDefault="00B41FA8" w:rsidP="00B41FA8">
                        <w:pPr>
                          <w:rPr>
                            <w:rFonts w:ascii="Arial Narrow" w:hAnsi="Arial Narrow" w:cs="Calibri"/>
                            <w:color w:val="000000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t>Fotos 16 e 17</w:t>
                        </w:r>
                      </w:p>
                    </w:tc>
                  </w:tr>
                </w:tbl>
                <w:p w14:paraId="782C3186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  <w:tr w:rsidR="00B41FA8" w:rsidRPr="00BB2A49" w14:paraId="678C0098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000000" w:fill="FFFFFF"/>
                  <w:vAlign w:val="center"/>
                  <w:hideMark/>
                </w:tcPr>
                <w:p w14:paraId="6983276A" w14:textId="77777777" w:rsidR="00B41FA8" w:rsidRPr="00BB2A49" w:rsidRDefault="00B41FA8" w:rsidP="00540BA2">
                  <w:pPr>
                    <w:rPr>
                      <w:rFonts w:ascii="Arial Narrow" w:hAnsi="Arial Narrow" w:cs="Calibri"/>
                    </w:rPr>
                  </w:pPr>
                  <w:r w:rsidRPr="00BB2A49">
                    <w:rPr>
                      <w:rFonts w:ascii="Arial Narrow" w:hAnsi="Arial Narrow" w:cs="Calibri"/>
                    </w:rPr>
                    <w:t>Providenciar instalação de placas de identificação do nível de tensão.</w:t>
                  </w:r>
                </w:p>
              </w:tc>
            </w:tr>
            <w:tr w:rsidR="00B41FA8" w:rsidRPr="00BB2A49" w14:paraId="1FA01DD4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noWrap/>
                  <w:vAlign w:val="bottom"/>
                  <w:hideMark/>
                </w:tcPr>
                <w:p w14:paraId="00FFC76D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lastRenderedPageBreak/>
                    <w:drawing>
                      <wp:anchor distT="0" distB="0" distL="114300" distR="114300" simplePos="0" relativeHeight="251663360" behindDoc="0" locked="0" layoutInCell="1" allowOverlap="1" wp14:anchorId="1393F584" wp14:editId="2E3E94B5">
                        <wp:simplePos x="0" y="0"/>
                        <wp:positionH relativeFrom="column">
                          <wp:posOffset>2705100</wp:posOffset>
                        </wp:positionH>
                        <wp:positionV relativeFrom="paragraph">
                          <wp:posOffset>38100</wp:posOffset>
                        </wp:positionV>
                        <wp:extent cx="590550" cy="771525"/>
                        <wp:effectExtent l="0" t="0" r="0" b="0"/>
                        <wp:wrapNone/>
                        <wp:docPr id="12" name="Imagem 12" descr="Uma imagem contendo no interior, sujo, velho, pi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0C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" name="Imagem 12" descr="Uma imagem contendo no interior, sujo, velho, pi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0C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0550" cy="7676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380"/>
                  </w:tblGrid>
                  <w:tr w:rsidR="00B41FA8" w:rsidRPr="00BB2A49" w14:paraId="5A76DCAC" w14:textId="77777777" w:rsidTr="00C014AF">
                    <w:trPr>
                      <w:trHeight w:val="1302"/>
                      <w:tblCellSpacing w:w="0" w:type="dxa"/>
                    </w:trPr>
                    <w:tc>
                      <w:tcPr>
                        <w:tcW w:w="6380" w:type="dxa"/>
                        <w:shd w:val="clear" w:color="auto" w:fill="auto"/>
                        <w:vAlign w:val="center"/>
                        <w:hideMark/>
                      </w:tcPr>
                      <w:p w14:paraId="6F924BE7" w14:textId="77777777" w:rsidR="00B41FA8" w:rsidRPr="00BB2A49" w:rsidRDefault="00B41FA8" w:rsidP="00B41FA8">
                        <w:pPr>
                          <w:rPr>
                            <w:rFonts w:ascii="Arial Narrow" w:hAnsi="Arial Narrow" w:cs="Calibri"/>
                            <w:color w:val="000000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t>Foto 18</w:t>
                        </w:r>
                      </w:p>
                    </w:tc>
                  </w:tr>
                </w:tbl>
                <w:p w14:paraId="1CFC8C53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  <w:tr w:rsidR="00B41FA8" w:rsidRPr="00BB2A49" w14:paraId="4125D139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5CA5010A" w14:textId="77777777" w:rsidR="00B41FA8" w:rsidRPr="00BB2A49" w:rsidRDefault="00B41FA8" w:rsidP="00540BA2">
                  <w:pPr>
                    <w:jc w:val="both"/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>Organizar a fiação, acomodar cabos em encaminhamentos elétricos e de forma a garantir a integridade dos cabos e que pessoas classificadas pela Tabela 18 da NBR 5410, BA1 (Comuns), BA2 (Crianças) e BA3 (Incapacitadas) não possam ter acesso aos cabos.</w:t>
                  </w:r>
                </w:p>
              </w:tc>
            </w:tr>
            <w:tr w:rsidR="00B41FA8" w:rsidRPr="00BB2A49" w14:paraId="15200CA0" w14:textId="77777777" w:rsidTr="00C014AF">
              <w:trPr>
                <w:trHeight w:val="1399"/>
              </w:trPr>
              <w:tc>
                <w:tcPr>
                  <w:tcW w:w="9498" w:type="dxa"/>
                  <w:shd w:val="clear" w:color="auto" w:fill="auto"/>
                  <w:noWrap/>
                  <w:vAlign w:val="bottom"/>
                  <w:hideMark/>
                </w:tcPr>
                <w:p w14:paraId="62D84375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64384" behindDoc="0" locked="0" layoutInCell="1" allowOverlap="1" wp14:anchorId="31DBAFBB" wp14:editId="53F179D1">
                        <wp:simplePos x="0" y="0"/>
                        <wp:positionH relativeFrom="column">
                          <wp:posOffset>1695450</wp:posOffset>
                        </wp:positionH>
                        <wp:positionV relativeFrom="paragraph">
                          <wp:posOffset>19050</wp:posOffset>
                        </wp:positionV>
                        <wp:extent cx="581025" cy="790575"/>
                        <wp:effectExtent l="0" t="0" r="9525" b="0"/>
                        <wp:wrapNone/>
                        <wp:docPr id="13" name="Imagem 13" descr="Uma imagem contendo no interior, cabo, pedaço, mes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0D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Imagem 13" descr="Uma imagem contendo no interior, cabo, pedaço, mes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0D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87374" cy="7977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65408" behindDoc="0" locked="0" layoutInCell="1" allowOverlap="1" wp14:anchorId="71DB1B71" wp14:editId="7DB8BA0E">
                        <wp:simplePos x="0" y="0"/>
                        <wp:positionH relativeFrom="column">
                          <wp:posOffset>2962275</wp:posOffset>
                        </wp:positionH>
                        <wp:positionV relativeFrom="paragraph">
                          <wp:posOffset>47625</wp:posOffset>
                        </wp:positionV>
                        <wp:extent cx="581025" cy="781050"/>
                        <wp:effectExtent l="0" t="0" r="9525" b="0"/>
                        <wp:wrapNone/>
                        <wp:docPr id="16" name="Imagem 16" descr="Uma imagem contendo no interior, cama, quarto, pequen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10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" name="Imagem 16" descr="Uma imagem contendo no interior, cama, quarto, pequen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10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8025" cy="7739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66432" behindDoc="0" locked="0" layoutInCell="1" allowOverlap="1" wp14:anchorId="32C69C9A" wp14:editId="0872A0FB">
                        <wp:simplePos x="0" y="0"/>
                        <wp:positionH relativeFrom="column">
                          <wp:posOffset>3619500</wp:posOffset>
                        </wp:positionH>
                        <wp:positionV relativeFrom="paragraph">
                          <wp:posOffset>28575</wp:posOffset>
                        </wp:positionV>
                        <wp:extent cx="381000" cy="838200"/>
                        <wp:effectExtent l="0" t="0" r="0" b="0"/>
                        <wp:wrapNone/>
                        <wp:docPr id="17" name="Imagem 17" descr="Em preto e branco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11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Imagem 17" descr="Em preto e branco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11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8617" cy="8450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67456" behindDoc="0" locked="0" layoutInCell="1" allowOverlap="1" wp14:anchorId="30967947" wp14:editId="17B76632">
                        <wp:simplePos x="0" y="0"/>
                        <wp:positionH relativeFrom="column">
                          <wp:posOffset>2314575</wp:posOffset>
                        </wp:positionH>
                        <wp:positionV relativeFrom="paragraph">
                          <wp:posOffset>47625</wp:posOffset>
                        </wp:positionV>
                        <wp:extent cx="581025" cy="790575"/>
                        <wp:effectExtent l="0" t="0" r="0" b="9525"/>
                        <wp:wrapNone/>
                        <wp:docPr id="14" name="Imagem 14" descr="Uma imagem contendo no interior, pequeno, cabo, quart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0E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Imagem 14" descr="Uma imagem contendo no interior, pequeno, cabo, quart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0E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2860" cy="7858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380"/>
                  </w:tblGrid>
                  <w:tr w:rsidR="00B41FA8" w:rsidRPr="00BB2A49" w14:paraId="3D9F2C5A" w14:textId="77777777" w:rsidTr="00C014AF">
                    <w:trPr>
                      <w:trHeight w:val="1399"/>
                      <w:tblCellSpacing w:w="0" w:type="dxa"/>
                    </w:trPr>
                    <w:tc>
                      <w:tcPr>
                        <w:tcW w:w="6380" w:type="dxa"/>
                        <w:shd w:val="clear" w:color="auto" w:fill="auto"/>
                        <w:vAlign w:val="center"/>
                        <w:hideMark/>
                      </w:tcPr>
                      <w:p w14:paraId="1DA0D1D9" w14:textId="77777777" w:rsidR="00B41FA8" w:rsidRPr="00BB2A49" w:rsidRDefault="00B41FA8" w:rsidP="00B41FA8">
                        <w:pPr>
                          <w:rPr>
                            <w:rFonts w:ascii="Arial Narrow" w:hAnsi="Arial Narrow" w:cs="Calibri"/>
                            <w:color w:val="000000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t>Fotos 31, 32 34 e 35</w:t>
                        </w:r>
                      </w:p>
                    </w:tc>
                  </w:tr>
                </w:tbl>
                <w:p w14:paraId="1E754D38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  <w:tr w:rsidR="00B41FA8" w:rsidRPr="00BB2A49" w14:paraId="1FB3A1E2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09912135" w14:textId="6B05BC6D" w:rsidR="00B41FA8" w:rsidRPr="00BB2A49" w:rsidRDefault="00B41FA8" w:rsidP="00540BA2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Executar a devida manutenção nos condutores, adequar infraestrutura, ou religar cabos de maneira apropriada caso ele ainda for usado ou retirar o mesmo do local de forma </w:t>
                  </w:r>
                  <w:r w:rsidR="00540BA2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</w:p>
              </w:tc>
            </w:tr>
            <w:tr w:rsidR="00B41FA8" w:rsidRPr="00BB2A49" w14:paraId="1A5488F1" w14:textId="77777777" w:rsidTr="00C014AF">
              <w:trPr>
                <w:trHeight w:val="1800"/>
              </w:trPr>
              <w:tc>
                <w:tcPr>
                  <w:tcW w:w="9498" w:type="dxa"/>
                  <w:shd w:val="clear" w:color="auto" w:fill="auto"/>
                  <w:noWrap/>
                  <w:vAlign w:val="bottom"/>
                  <w:hideMark/>
                </w:tcPr>
                <w:p w14:paraId="49561459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68480" behindDoc="0" locked="0" layoutInCell="1" allowOverlap="1" wp14:anchorId="71D857FD" wp14:editId="13B47E39">
                        <wp:simplePos x="0" y="0"/>
                        <wp:positionH relativeFrom="column">
                          <wp:posOffset>3381375</wp:posOffset>
                        </wp:positionH>
                        <wp:positionV relativeFrom="paragraph">
                          <wp:posOffset>95250</wp:posOffset>
                        </wp:positionV>
                        <wp:extent cx="371475" cy="990600"/>
                        <wp:effectExtent l="0" t="0" r="0" b="0"/>
                        <wp:wrapNone/>
                        <wp:docPr id="19" name="Imagem 19" descr="Uma imagem contendo no interior, edifício, pequeno, pis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1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" name="Imagem 19" descr="Uma imagem contendo no interior, edifício, pequeno, pis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1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1475" cy="994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380"/>
                  </w:tblGrid>
                  <w:tr w:rsidR="00B41FA8" w:rsidRPr="00BB2A49" w14:paraId="62C31CA8" w14:textId="77777777" w:rsidTr="00C014AF">
                    <w:trPr>
                      <w:trHeight w:val="1800"/>
                      <w:tblCellSpacing w:w="0" w:type="dxa"/>
                    </w:trPr>
                    <w:tc>
                      <w:tcPr>
                        <w:tcW w:w="6380" w:type="dxa"/>
                        <w:shd w:val="clear" w:color="auto" w:fill="auto"/>
                        <w:vAlign w:val="center"/>
                        <w:hideMark/>
                      </w:tcPr>
                      <w:p w14:paraId="06576B7C" w14:textId="77777777" w:rsidR="00B41FA8" w:rsidRPr="00BB2A49" w:rsidRDefault="00B41FA8" w:rsidP="00B41FA8">
                        <w:pPr>
                          <w:rPr>
                            <w:rFonts w:ascii="Arial Narrow" w:hAnsi="Arial Narrow" w:cs="Calibri"/>
                            <w:color w:val="000000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t>Foto 36</w:t>
                        </w:r>
                      </w:p>
                    </w:tc>
                  </w:tr>
                </w:tbl>
                <w:p w14:paraId="722F441A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  <w:tr w:rsidR="00B41FA8" w:rsidRPr="00BB2A49" w14:paraId="49348097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381643D1" w14:textId="52CD1489" w:rsidR="00B41FA8" w:rsidRPr="00BB2A49" w:rsidRDefault="00B41FA8" w:rsidP="00540BA2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Providenciar e disponibilizar diagrama elétrico atualizado, identificar os circuitos corretamente de forma a se garantir que não haja dúvidas. Adotar procedimento padronizado para identificação dos circuitos elétricos e do quadro evitando-se improvisos e </w:t>
                  </w:r>
                  <w:r w:rsidR="00540BA2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</w:p>
              </w:tc>
            </w:tr>
            <w:tr w:rsidR="00B41FA8" w:rsidRPr="00BB2A49" w14:paraId="24A6400B" w14:textId="77777777" w:rsidTr="00C014AF">
              <w:trPr>
                <w:trHeight w:val="1800"/>
              </w:trPr>
              <w:tc>
                <w:tcPr>
                  <w:tcW w:w="9498" w:type="dxa"/>
                  <w:shd w:val="clear" w:color="auto" w:fill="auto"/>
                  <w:noWrap/>
                  <w:vAlign w:val="bottom"/>
                  <w:hideMark/>
                </w:tcPr>
                <w:p w14:paraId="7E360E9F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69504" behindDoc="0" locked="0" layoutInCell="1" allowOverlap="1" wp14:anchorId="0E5B072F" wp14:editId="552F4B92">
                        <wp:simplePos x="0" y="0"/>
                        <wp:positionH relativeFrom="column">
                          <wp:posOffset>3324225</wp:posOffset>
                        </wp:positionH>
                        <wp:positionV relativeFrom="paragraph">
                          <wp:posOffset>85725</wp:posOffset>
                        </wp:positionV>
                        <wp:extent cx="447675" cy="990600"/>
                        <wp:effectExtent l="0" t="0" r="0" b="0"/>
                        <wp:wrapNone/>
                        <wp:docPr id="20" name="Imagem 20" descr="Uma imagem contendo no interior, cozinha, balcão, computador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1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" name="Imagem 20" descr="Uma imagem contendo no interior, cozinha, balcão, computador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1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2913" cy="984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380"/>
                  </w:tblGrid>
                  <w:tr w:rsidR="00B41FA8" w:rsidRPr="00BB2A49" w14:paraId="6243D38C" w14:textId="77777777" w:rsidTr="00C014AF">
                    <w:trPr>
                      <w:trHeight w:val="1800"/>
                      <w:tblCellSpacing w:w="0" w:type="dxa"/>
                    </w:trPr>
                    <w:tc>
                      <w:tcPr>
                        <w:tcW w:w="6380" w:type="dxa"/>
                        <w:shd w:val="clear" w:color="auto" w:fill="auto"/>
                        <w:vAlign w:val="center"/>
                        <w:hideMark/>
                      </w:tcPr>
                      <w:p w14:paraId="7ADBEDEF" w14:textId="77777777" w:rsidR="00B41FA8" w:rsidRPr="00BB2A49" w:rsidRDefault="00B41FA8" w:rsidP="00B41FA8">
                        <w:pPr>
                          <w:rPr>
                            <w:rFonts w:ascii="Arial Narrow" w:hAnsi="Arial Narrow" w:cs="Calibri"/>
                            <w:color w:val="000000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t>Foto 37</w:t>
                        </w:r>
                      </w:p>
                    </w:tc>
                  </w:tr>
                </w:tbl>
                <w:p w14:paraId="5F178716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  <w:tr w:rsidR="00B41FA8" w:rsidRPr="00BB2A49" w14:paraId="581F1CEA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18F3B2CD" w14:textId="456F956F" w:rsidR="00B41FA8" w:rsidRPr="00BB2A49" w:rsidRDefault="00B41FA8" w:rsidP="00540BA2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Providenciar e disponibilizar diagrama elétrico atualizado, identificar os circuitos corretamente de forma a se garantir que não haja dúvidas. Adotar procedimento padronizado para identificação dos circuitos elétricos e do quadro evitando-se improvisos e </w:t>
                  </w:r>
                  <w:r w:rsidR="00540BA2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</w:p>
              </w:tc>
            </w:tr>
            <w:tr w:rsidR="00B41FA8" w:rsidRPr="00BB2A49" w14:paraId="31920945" w14:textId="77777777" w:rsidTr="00C014AF">
              <w:trPr>
                <w:trHeight w:val="1800"/>
              </w:trPr>
              <w:tc>
                <w:tcPr>
                  <w:tcW w:w="9498" w:type="dxa"/>
                  <w:shd w:val="clear" w:color="auto" w:fill="auto"/>
                  <w:noWrap/>
                  <w:vAlign w:val="bottom"/>
                  <w:hideMark/>
                </w:tcPr>
                <w:p w14:paraId="3CA530EC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lastRenderedPageBreak/>
                    <w:drawing>
                      <wp:anchor distT="0" distB="0" distL="114300" distR="114300" simplePos="0" relativeHeight="251670528" behindDoc="0" locked="0" layoutInCell="1" allowOverlap="1" wp14:anchorId="12731468" wp14:editId="63E290A0">
                        <wp:simplePos x="0" y="0"/>
                        <wp:positionH relativeFrom="column">
                          <wp:posOffset>3333750</wp:posOffset>
                        </wp:positionH>
                        <wp:positionV relativeFrom="paragraph">
                          <wp:posOffset>95250</wp:posOffset>
                        </wp:positionV>
                        <wp:extent cx="419100" cy="990600"/>
                        <wp:effectExtent l="0" t="0" r="0" b="0"/>
                        <wp:wrapNone/>
                        <wp:docPr id="21" name="Imagem 21" descr="Teclado de piano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15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" name="Imagem 21" descr="Teclado de piano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15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6428" cy="9882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380"/>
                  </w:tblGrid>
                  <w:tr w:rsidR="00B41FA8" w:rsidRPr="00BB2A49" w14:paraId="05F0A435" w14:textId="77777777" w:rsidTr="00C014AF">
                    <w:trPr>
                      <w:trHeight w:val="1800"/>
                      <w:tblCellSpacing w:w="0" w:type="dxa"/>
                    </w:trPr>
                    <w:tc>
                      <w:tcPr>
                        <w:tcW w:w="6380" w:type="dxa"/>
                        <w:shd w:val="clear" w:color="auto" w:fill="auto"/>
                        <w:vAlign w:val="center"/>
                        <w:hideMark/>
                      </w:tcPr>
                      <w:p w14:paraId="2852A780" w14:textId="77777777" w:rsidR="00B41FA8" w:rsidRPr="00BB2A49" w:rsidRDefault="00B41FA8" w:rsidP="00B41FA8">
                        <w:pPr>
                          <w:rPr>
                            <w:rFonts w:ascii="Arial Narrow" w:hAnsi="Arial Narrow" w:cs="Calibri"/>
                            <w:color w:val="000000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t>Foto 41</w:t>
                        </w:r>
                      </w:p>
                    </w:tc>
                  </w:tr>
                </w:tbl>
                <w:p w14:paraId="7BD83C66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  <w:tr w:rsidR="00B41FA8" w:rsidRPr="00BB2A49" w14:paraId="5577A90F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000000" w:fill="FFFFFF"/>
                  <w:vAlign w:val="center"/>
                  <w:hideMark/>
                </w:tcPr>
                <w:p w14:paraId="4A7A6B6A" w14:textId="77777777" w:rsidR="00B41FA8" w:rsidRPr="00BB2A49" w:rsidRDefault="00B41FA8" w:rsidP="00540BA2">
                  <w:pPr>
                    <w:rPr>
                      <w:rFonts w:ascii="Arial Narrow" w:hAnsi="Arial Narrow" w:cs="Calibri"/>
                    </w:rPr>
                  </w:pPr>
                  <w:r w:rsidRPr="00BB2A49">
                    <w:rPr>
                      <w:rFonts w:ascii="Arial Narrow" w:hAnsi="Arial Narrow" w:cs="Calibri"/>
                    </w:rPr>
                    <w:t>Adequar a passagem do cabo de elétrico de forma a garantir que a isolação elétrica não fique em contato direto com o metal da passagem evitando o rompimento da isolação dos cabos. Executar obturação com material resistente a chamas específico, uma proteção passiva que resista a fogo por 2h.</w:t>
                  </w:r>
                </w:p>
              </w:tc>
            </w:tr>
            <w:tr w:rsidR="00B41FA8" w:rsidRPr="00BB2A49" w14:paraId="43C3F647" w14:textId="77777777" w:rsidTr="00C014AF">
              <w:trPr>
                <w:trHeight w:val="1800"/>
              </w:trPr>
              <w:tc>
                <w:tcPr>
                  <w:tcW w:w="9498" w:type="dxa"/>
                  <w:shd w:val="clear" w:color="auto" w:fill="auto"/>
                  <w:noWrap/>
                  <w:vAlign w:val="bottom"/>
                  <w:hideMark/>
                </w:tcPr>
                <w:p w14:paraId="6A9D7F56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71552" behindDoc="0" locked="0" layoutInCell="1" allowOverlap="1" wp14:anchorId="05D348D5" wp14:editId="159DCCC7">
                        <wp:simplePos x="0" y="0"/>
                        <wp:positionH relativeFrom="column">
                          <wp:posOffset>3305175</wp:posOffset>
                        </wp:positionH>
                        <wp:positionV relativeFrom="paragraph">
                          <wp:posOffset>104775</wp:posOffset>
                        </wp:positionV>
                        <wp:extent cx="438150" cy="971550"/>
                        <wp:effectExtent l="0" t="0" r="0" b="0"/>
                        <wp:wrapNone/>
                        <wp:docPr id="22" name="Imagem 22" descr="Uma imagem contendo no interior, bicicleta, mesa, computador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16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" name="Imagem 22" descr="Uma imagem contendo no interior, bicicleta, mesa, computador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16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0529" cy="9689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380"/>
                  </w:tblGrid>
                  <w:tr w:rsidR="00B41FA8" w:rsidRPr="00BB2A49" w14:paraId="04C92173" w14:textId="77777777" w:rsidTr="00C014AF">
                    <w:trPr>
                      <w:trHeight w:val="1800"/>
                      <w:tblCellSpacing w:w="0" w:type="dxa"/>
                    </w:trPr>
                    <w:tc>
                      <w:tcPr>
                        <w:tcW w:w="6380" w:type="dxa"/>
                        <w:shd w:val="clear" w:color="auto" w:fill="auto"/>
                        <w:vAlign w:val="center"/>
                        <w:hideMark/>
                      </w:tcPr>
                      <w:p w14:paraId="372AECBF" w14:textId="77777777" w:rsidR="00B41FA8" w:rsidRPr="00BB2A49" w:rsidRDefault="00B41FA8" w:rsidP="00B41FA8">
                        <w:pPr>
                          <w:rPr>
                            <w:rFonts w:ascii="Arial Narrow" w:hAnsi="Arial Narrow" w:cs="Calibri"/>
                            <w:color w:val="000000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t>Foto 42</w:t>
                        </w:r>
                      </w:p>
                    </w:tc>
                  </w:tr>
                </w:tbl>
                <w:p w14:paraId="3314E5E3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  <w:tr w:rsidR="00B41FA8" w:rsidRPr="00BB2A49" w14:paraId="5B64FFA2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000000" w:fill="FFFFFF"/>
                  <w:vAlign w:val="center"/>
                  <w:hideMark/>
                </w:tcPr>
                <w:p w14:paraId="4FCBE034" w14:textId="77777777" w:rsidR="00B41FA8" w:rsidRPr="00BB2A49" w:rsidRDefault="00B41FA8" w:rsidP="00540BA2">
                  <w:pPr>
                    <w:rPr>
                      <w:rFonts w:ascii="Arial Narrow" w:hAnsi="Arial Narrow" w:cs="Calibri"/>
                    </w:rPr>
                  </w:pPr>
                  <w:r w:rsidRPr="00BB2A49">
                    <w:rPr>
                      <w:rFonts w:ascii="Arial Narrow" w:hAnsi="Arial Narrow" w:cs="Calibri"/>
                    </w:rPr>
                    <w:t xml:space="preserve">Adequar a passagem do cabo de com prensa-cabos ou encaminhamento elétrico de forma a garantir que a isolação elétrica do cabo não se rompa. </w:t>
                  </w:r>
                </w:p>
              </w:tc>
            </w:tr>
            <w:tr w:rsidR="00B41FA8" w:rsidRPr="00BB2A49" w14:paraId="204AE47D" w14:textId="77777777" w:rsidTr="00C014AF">
              <w:trPr>
                <w:trHeight w:val="1800"/>
              </w:trPr>
              <w:tc>
                <w:tcPr>
                  <w:tcW w:w="9498" w:type="dxa"/>
                  <w:shd w:val="clear" w:color="auto" w:fill="auto"/>
                  <w:noWrap/>
                  <w:vAlign w:val="bottom"/>
                  <w:hideMark/>
                </w:tcPr>
                <w:p w14:paraId="4CAFD466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72576" behindDoc="0" locked="0" layoutInCell="1" allowOverlap="1" wp14:anchorId="61C5A703" wp14:editId="76A50B2F">
                        <wp:simplePos x="0" y="0"/>
                        <wp:positionH relativeFrom="column">
                          <wp:posOffset>3295650</wp:posOffset>
                        </wp:positionH>
                        <wp:positionV relativeFrom="paragraph">
                          <wp:posOffset>104775</wp:posOffset>
                        </wp:positionV>
                        <wp:extent cx="447675" cy="971550"/>
                        <wp:effectExtent l="0" t="0" r="0" b="0"/>
                        <wp:wrapNone/>
                        <wp:docPr id="23" name="Imagem 23" descr="Uma imagem contendo no interior, bicicleta, mesa, computador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17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" name="Imagem 23" descr="Uma imagem contendo no interior, bicicleta, mesa, computador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17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0529" cy="9689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380"/>
                  </w:tblGrid>
                  <w:tr w:rsidR="00B41FA8" w:rsidRPr="00BB2A49" w14:paraId="54B41D77" w14:textId="77777777" w:rsidTr="00C014AF">
                    <w:trPr>
                      <w:trHeight w:val="1800"/>
                      <w:tblCellSpacing w:w="0" w:type="dxa"/>
                    </w:trPr>
                    <w:tc>
                      <w:tcPr>
                        <w:tcW w:w="6380" w:type="dxa"/>
                        <w:shd w:val="clear" w:color="auto" w:fill="auto"/>
                        <w:vAlign w:val="center"/>
                        <w:hideMark/>
                      </w:tcPr>
                      <w:p w14:paraId="10743223" w14:textId="77777777" w:rsidR="00B41FA8" w:rsidRPr="00BB2A49" w:rsidRDefault="00B41FA8" w:rsidP="00B41FA8">
                        <w:pPr>
                          <w:rPr>
                            <w:rFonts w:ascii="Arial Narrow" w:hAnsi="Arial Narrow" w:cs="Calibri"/>
                            <w:color w:val="000000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t>Foto 42</w:t>
                        </w:r>
                      </w:p>
                    </w:tc>
                  </w:tr>
                </w:tbl>
                <w:p w14:paraId="1CDB3347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  <w:tr w:rsidR="00B41FA8" w:rsidRPr="00BB2A49" w14:paraId="660556F9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742C6400" w14:textId="351D0CB6" w:rsidR="00B41FA8" w:rsidRPr="00BB2A49" w:rsidRDefault="00B41FA8" w:rsidP="00540BA2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Organizar as canaletas, fixar corretamente os componentes e fazer os devidos reparos </w:t>
                  </w:r>
                  <w:r w:rsidR="00A720ED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 Providenciar limpeza e retirar todo material que não faça parte das instalações do painel garantindo o não armazenamento de nada estranho ao mesmo.</w:t>
                  </w:r>
                </w:p>
              </w:tc>
            </w:tr>
            <w:tr w:rsidR="00B41FA8" w:rsidRPr="00BB2A49" w14:paraId="7CCD9876" w14:textId="77777777" w:rsidTr="00C014AF">
              <w:trPr>
                <w:trHeight w:val="1800"/>
              </w:trPr>
              <w:tc>
                <w:tcPr>
                  <w:tcW w:w="9498" w:type="dxa"/>
                  <w:shd w:val="clear" w:color="auto" w:fill="auto"/>
                  <w:noWrap/>
                  <w:vAlign w:val="bottom"/>
                  <w:hideMark/>
                </w:tcPr>
                <w:p w14:paraId="75E67BC6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73600" behindDoc="0" locked="0" layoutInCell="1" allowOverlap="1" wp14:anchorId="34AAF5E6" wp14:editId="1DA83AB8">
                        <wp:simplePos x="0" y="0"/>
                        <wp:positionH relativeFrom="column">
                          <wp:posOffset>2867025</wp:posOffset>
                        </wp:positionH>
                        <wp:positionV relativeFrom="paragraph">
                          <wp:posOffset>123825</wp:posOffset>
                        </wp:positionV>
                        <wp:extent cx="895350" cy="895350"/>
                        <wp:effectExtent l="0" t="0" r="0" b="0"/>
                        <wp:wrapNone/>
                        <wp:docPr id="24" name="Imagem 24" descr="Computador em cima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18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" name="Imagem 24" descr="Computador em cima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18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4665" cy="895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380"/>
                  </w:tblGrid>
                  <w:tr w:rsidR="00B41FA8" w:rsidRPr="00BB2A49" w14:paraId="4EF41844" w14:textId="77777777" w:rsidTr="00C014AF">
                    <w:trPr>
                      <w:trHeight w:val="1800"/>
                      <w:tblCellSpacing w:w="0" w:type="dxa"/>
                    </w:trPr>
                    <w:tc>
                      <w:tcPr>
                        <w:tcW w:w="6380" w:type="dxa"/>
                        <w:shd w:val="clear" w:color="auto" w:fill="auto"/>
                        <w:vAlign w:val="center"/>
                        <w:hideMark/>
                      </w:tcPr>
                      <w:p w14:paraId="26275BA9" w14:textId="77777777" w:rsidR="00B41FA8" w:rsidRPr="00BB2A49" w:rsidRDefault="00B41FA8" w:rsidP="00B41FA8">
                        <w:pPr>
                          <w:rPr>
                            <w:rFonts w:ascii="Arial Narrow" w:hAnsi="Arial Narrow" w:cs="Calibri"/>
                            <w:color w:val="000000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t>Foto 43</w:t>
                        </w:r>
                      </w:p>
                    </w:tc>
                  </w:tr>
                </w:tbl>
                <w:p w14:paraId="0553D98D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  <w:tr w:rsidR="00B41FA8" w:rsidRPr="00BB2A49" w14:paraId="31E1CE91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000000" w:fill="FFFFFF"/>
                  <w:vAlign w:val="center"/>
                  <w:hideMark/>
                </w:tcPr>
                <w:p w14:paraId="765EE771" w14:textId="77777777" w:rsidR="00B41FA8" w:rsidRPr="00BB2A49" w:rsidRDefault="00B41FA8" w:rsidP="00540BA2">
                  <w:pPr>
                    <w:rPr>
                      <w:rFonts w:ascii="Arial Narrow" w:hAnsi="Arial Narrow" w:cs="Calibri"/>
                    </w:rPr>
                  </w:pPr>
                  <w:r w:rsidRPr="00BB2A49">
                    <w:rPr>
                      <w:rFonts w:ascii="Arial Narrow" w:hAnsi="Arial Narrow" w:cs="Calibri"/>
                    </w:rPr>
                    <w:lastRenderedPageBreak/>
                    <w:t>Instalar iluminação adequada de forma a se garantir o acesso seguro ao painel.</w:t>
                  </w:r>
                </w:p>
              </w:tc>
            </w:tr>
            <w:tr w:rsidR="00B41FA8" w:rsidRPr="00BB2A49" w14:paraId="2938D125" w14:textId="77777777" w:rsidTr="00C014AF">
              <w:trPr>
                <w:trHeight w:val="1800"/>
              </w:trPr>
              <w:tc>
                <w:tcPr>
                  <w:tcW w:w="9498" w:type="dxa"/>
                  <w:shd w:val="clear" w:color="auto" w:fill="auto"/>
                  <w:noWrap/>
                  <w:vAlign w:val="bottom"/>
                  <w:hideMark/>
                </w:tcPr>
                <w:p w14:paraId="3EBE5589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74624" behindDoc="0" locked="0" layoutInCell="1" allowOverlap="1" wp14:anchorId="59E1673B" wp14:editId="374219BA">
                        <wp:simplePos x="0" y="0"/>
                        <wp:positionH relativeFrom="column">
                          <wp:posOffset>2428875</wp:posOffset>
                        </wp:positionH>
                        <wp:positionV relativeFrom="paragraph">
                          <wp:posOffset>104775</wp:posOffset>
                        </wp:positionV>
                        <wp:extent cx="466725" cy="981075"/>
                        <wp:effectExtent l="0" t="0" r="9525" b="0"/>
                        <wp:wrapNone/>
                        <wp:docPr id="25" name="Imagem 25" descr="Uma imagem contendo no interior, geladeira, quarto, pequen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19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" name="Imagem 25" descr="Uma imagem contendo no interior, geladeira, quarto, pequen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19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5972" cy="9763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75648" behindDoc="0" locked="0" layoutInCell="1" allowOverlap="1" wp14:anchorId="7DE1BF7F" wp14:editId="587C5D8D">
                        <wp:simplePos x="0" y="0"/>
                        <wp:positionH relativeFrom="column">
                          <wp:posOffset>3048000</wp:posOffset>
                        </wp:positionH>
                        <wp:positionV relativeFrom="paragraph">
                          <wp:posOffset>114300</wp:posOffset>
                        </wp:positionV>
                        <wp:extent cx="704850" cy="952500"/>
                        <wp:effectExtent l="0" t="0" r="0" b="0"/>
                        <wp:wrapNone/>
                        <wp:docPr id="26" name="Imagem 26" descr="Uma imagem contendo no interior, geladeira, cozinha, port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1A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" name="Imagem 26" descr="Uma imagem contendo no interior, geladeira, cozinha, port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1A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4850" cy="9590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380"/>
                  </w:tblGrid>
                  <w:tr w:rsidR="00B41FA8" w:rsidRPr="00BB2A49" w14:paraId="1D71D122" w14:textId="77777777" w:rsidTr="00C014AF">
                    <w:trPr>
                      <w:trHeight w:val="1800"/>
                      <w:tblCellSpacing w:w="0" w:type="dxa"/>
                    </w:trPr>
                    <w:tc>
                      <w:tcPr>
                        <w:tcW w:w="6380" w:type="dxa"/>
                        <w:shd w:val="clear" w:color="auto" w:fill="auto"/>
                        <w:vAlign w:val="center"/>
                        <w:hideMark/>
                      </w:tcPr>
                      <w:p w14:paraId="26E43FD7" w14:textId="77777777" w:rsidR="00B41FA8" w:rsidRPr="00BB2A49" w:rsidRDefault="00B41FA8" w:rsidP="00B41FA8">
                        <w:pPr>
                          <w:rPr>
                            <w:rFonts w:ascii="Arial Narrow" w:hAnsi="Arial Narrow" w:cs="Calibri"/>
                            <w:color w:val="000000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t>Fotos 45 e 46</w:t>
                        </w:r>
                      </w:p>
                    </w:tc>
                  </w:tr>
                </w:tbl>
                <w:p w14:paraId="3270B768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  <w:tr w:rsidR="00B41FA8" w:rsidRPr="00BB2A49" w14:paraId="6AD883E3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03BC5369" w14:textId="77777777" w:rsidR="00B41FA8" w:rsidRPr="00BB2A49" w:rsidRDefault="00B41FA8" w:rsidP="00540BA2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>Identificar os circuitos e atualizar o sistema de identificação de forma a se garantir que não haja dúvidas dessa. Disponibilizar o diagrama elétrico atualizado em um porta documento apropriado.</w:t>
                  </w:r>
                </w:p>
              </w:tc>
            </w:tr>
            <w:tr w:rsidR="00B41FA8" w:rsidRPr="00BB2A49" w14:paraId="61B69356" w14:textId="77777777" w:rsidTr="00C014AF">
              <w:trPr>
                <w:trHeight w:val="1399"/>
              </w:trPr>
              <w:tc>
                <w:tcPr>
                  <w:tcW w:w="9498" w:type="dxa"/>
                  <w:shd w:val="clear" w:color="auto" w:fill="auto"/>
                  <w:noWrap/>
                  <w:vAlign w:val="bottom"/>
                  <w:hideMark/>
                </w:tcPr>
                <w:p w14:paraId="0F4883C5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76672" behindDoc="0" locked="0" layoutInCell="1" allowOverlap="1" wp14:anchorId="361DD226" wp14:editId="3113D32C">
                        <wp:simplePos x="0" y="0"/>
                        <wp:positionH relativeFrom="column">
                          <wp:posOffset>1352550</wp:posOffset>
                        </wp:positionH>
                        <wp:positionV relativeFrom="paragraph">
                          <wp:posOffset>76200</wp:posOffset>
                        </wp:positionV>
                        <wp:extent cx="590550" cy="790575"/>
                        <wp:effectExtent l="0" t="0" r="0" b="9525"/>
                        <wp:wrapNone/>
                        <wp:docPr id="27" name="Imagem 27" descr="Uma imagem contendo no interior, forno, diferente, cozinh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1B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" name="Imagem 27" descr="Uma imagem contendo no interior, forno, diferente, cozinh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1B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86677" cy="7858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77696" behindDoc="0" locked="0" layoutInCell="1" allowOverlap="1" wp14:anchorId="609910E1" wp14:editId="6B297608">
                        <wp:simplePos x="0" y="0"/>
                        <wp:positionH relativeFrom="column">
                          <wp:posOffset>2657475</wp:posOffset>
                        </wp:positionH>
                        <wp:positionV relativeFrom="paragraph">
                          <wp:posOffset>66675</wp:posOffset>
                        </wp:positionV>
                        <wp:extent cx="590550" cy="781050"/>
                        <wp:effectExtent l="0" t="0" r="0" b="0"/>
                        <wp:wrapNone/>
                        <wp:docPr id="29" name="Imagem 29" descr="Loja de eletrônicos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1D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" name="Imagem 29" descr="Loja de eletrônicos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1D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87967" cy="7858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78720" behindDoc="0" locked="0" layoutInCell="1" allowOverlap="1" wp14:anchorId="30A1F922" wp14:editId="50DF5A4D">
                        <wp:simplePos x="0" y="0"/>
                        <wp:positionH relativeFrom="column">
                          <wp:posOffset>3352800</wp:posOffset>
                        </wp:positionH>
                        <wp:positionV relativeFrom="paragraph">
                          <wp:posOffset>76200</wp:posOffset>
                        </wp:positionV>
                        <wp:extent cx="581025" cy="781050"/>
                        <wp:effectExtent l="0" t="0" r="0" b="0"/>
                        <wp:wrapNone/>
                        <wp:docPr id="30" name="Imagem 30" descr="Loja de aparelhos eletrônicos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1E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" name="Imagem 30" descr="Loja de aparelhos eletrônicos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1E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83406" cy="7875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79744" behindDoc="0" locked="0" layoutInCell="1" allowOverlap="1" wp14:anchorId="23982AB8" wp14:editId="1FAB9A28">
                        <wp:simplePos x="0" y="0"/>
                        <wp:positionH relativeFrom="column">
                          <wp:posOffset>2000250</wp:posOffset>
                        </wp:positionH>
                        <wp:positionV relativeFrom="paragraph">
                          <wp:posOffset>85725</wp:posOffset>
                        </wp:positionV>
                        <wp:extent cx="581025" cy="771525"/>
                        <wp:effectExtent l="0" t="0" r="0" b="9525"/>
                        <wp:wrapNone/>
                        <wp:docPr id="28" name="Imagem 28" descr="Uma imagem contendo no interior, computador, relógio, cozinh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1C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" name="Imagem 28" descr="Uma imagem contendo no interior, computador, relógio, cozinh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1C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8643" cy="7728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380"/>
                  </w:tblGrid>
                  <w:tr w:rsidR="00B41FA8" w:rsidRPr="00BB2A49" w14:paraId="029B1205" w14:textId="77777777" w:rsidTr="00C014AF">
                    <w:trPr>
                      <w:trHeight w:val="1399"/>
                      <w:tblCellSpacing w:w="0" w:type="dxa"/>
                    </w:trPr>
                    <w:tc>
                      <w:tcPr>
                        <w:tcW w:w="6380" w:type="dxa"/>
                        <w:shd w:val="clear" w:color="auto" w:fill="auto"/>
                        <w:vAlign w:val="center"/>
                        <w:hideMark/>
                      </w:tcPr>
                      <w:p w14:paraId="6BF3CA0C" w14:textId="77777777" w:rsidR="00B41FA8" w:rsidRPr="00BB2A49" w:rsidRDefault="00B41FA8" w:rsidP="00B41FA8">
                        <w:pPr>
                          <w:rPr>
                            <w:rFonts w:ascii="Arial Narrow" w:hAnsi="Arial Narrow" w:cs="Calibri"/>
                            <w:color w:val="000000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t>Fotos 47, 48, 49 e 50</w:t>
                        </w:r>
                      </w:p>
                    </w:tc>
                  </w:tr>
                </w:tbl>
                <w:p w14:paraId="120EED69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  <w:tr w:rsidR="00B41FA8" w:rsidRPr="00BB2A49" w14:paraId="776BD35F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000000" w:fill="FFFFFF"/>
                  <w:vAlign w:val="center"/>
                  <w:hideMark/>
                </w:tcPr>
                <w:p w14:paraId="343F31F2" w14:textId="77777777" w:rsidR="00B41FA8" w:rsidRPr="00BB2A49" w:rsidRDefault="00B41FA8" w:rsidP="00540BA2">
                  <w:pPr>
                    <w:rPr>
                      <w:rFonts w:ascii="Arial Narrow" w:hAnsi="Arial Narrow" w:cs="Calibri"/>
                    </w:rPr>
                  </w:pPr>
                  <w:r w:rsidRPr="00BB2A49">
                    <w:rPr>
                      <w:rFonts w:ascii="Arial Narrow" w:hAnsi="Arial Narrow" w:cs="Calibri"/>
                    </w:rPr>
                    <w:t>Adequar a passagem do cabo de elétrico de forma a garantir que a isolação elétrica não fique em contato direto com o metal da passagem evitando o rompimento da isolação dos cabos. Executar obturação com material resistente a chamas específico, uma proteção passiva que resista a fogo por 2h.</w:t>
                  </w:r>
                </w:p>
              </w:tc>
            </w:tr>
            <w:tr w:rsidR="00B41FA8" w:rsidRPr="00BB2A49" w14:paraId="75158550" w14:textId="77777777" w:rsidTr="00C014AF">
              <w:trPr>
                <w:trHeight w:val="1800"/>
              </w:trPr>
              <w:tc>
                <w:tcPr>
                  <w:tcW w:w="9498" w:type="dxa"/>
                  <w:shd w:val="clear" w:color="auto" w:fill="auto"/>
                  <w:noWrap/>
                  <w:vAlign w:val="bottom"/>
                  <w:hideMark/>
                </w:tcPr>
                <w:p w14:paraId="7E98E822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80768" behindDoc="0" locked="0" layoutInCell="1" allowOverlap="1" wp14:anchorId="1545A4AF" wp14:editId="2BCB913C">
                        <wp:simplePos x="0" y="0"/>
                        <wp:positionH relativeFrom="column">
                          <wp:posOffset>3381375</wp:posOffset>
                        </wp:positionH>
                        <wp:positionV relativeFrom="paragraph">
                          <wp:posOffset>152400</wp:posOffset>
                        </wp:positionV>
                        <wp:extent cx="542925" cy="923925"/>
                        <wp:effectExtent l="0" t="0" r="0" b="9525"/>
                        <wp:wrapNone/>
                        <wp:docPr id="34" name="Imagem 34" descr="Uma imagem contendo neve, mesa, cozinha, balcã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22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" name="Imagem 34" descr="Uma imagem contendo neve, mesa, cozinha, balcã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22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0545" cy="9253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380"/>
                  </w:tblGrid>
                  <w:tr w:rsidR="00B41FA8" w:rsidRPr="00BB2A49" w14:paraId="7EC699EB" w14:textId="77777777" w:rsidTr="00C014AF">
                    <w:trPr>
                      <w:trHeight w:val="1800"/>
                      <w:tblCellSpacing w:w="0" w:type="dxa"/>
                    </w:trPr>
                    <w:tc>
                      <w:tcPr>
                        <w:tcW w:w="6380" w:type="dxa"/>
                        <w:shd w:val="clear" w:color="auto" w:fill="auto"/>
                        <w:vAlign w:val="center"/>
                        <w:hideMark/>
                      </w:tcPr>
                      <w:p w14:paraId="4B0E4DAC" w14:textId="77777777" w:rsidR="00B41FA8" w:rsidRPr="00BB2A49" w:rsidRDefault="00B41FA8" w:rsidP="00B41FA8">
                        <w:pPr>
                          <w:rPr>
                            <w:rFonts w:ascii="Arial Narrow" w:hAnsi="Arial Narrow" w:cs="Calibri"/>
                            <w:color w:val="000000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t>Foto 51</w:t>
                        </w:r>
                      </w:p>
                    </w:tc>
                  </w:tr>
                </w:tbl>
                <w:p w14:paraId="240BD5CB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  <w:tr w:rsidR="00B41FA8" w:rsidRPr="00BB2A49" w14:paraId="359B6F58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55A85395" w14:textId="6DB2D675" w:rsidR="00B41FA8" w:rsidRPr="00BB2A49" w:rsidRDefault="00B41FA8" w:rsidP="00540BA2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Instalar encaminhamento elétrico para passagem dos condutores, pois </w:t>
                  </w:r>
                  <w:proofErr w:type="gramStart"/>
                  <w:r w:rsidRPr="00BB2A49">
                    <w:rPr>
                      <w:rFonts w:ascii="Arial Narrow" w:hAnsi="Arial Narrow" w:cs="Calibri"/>
                      <w:color w:val="000000"/>
                    </w:rPr>
                    <w:t>os mesmos</w:t>
                  </w:r>
                  <w:proofErr w:type="gramEnd"/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 não foram projetados para ter a resistência mecânica que está sendo apresentado seguindo as regras de projeto da NBR 5410 quanto a passagem e afixação correta dos condutores, ou retirar circuitos desativados, </w:t>
                  </w:r>
                  <w:r w:rsidR="00A632F8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</w:p>
              </w:tc>
            </w:tr>
            <w:tr w:rsidR="00B41FA8" w:rsidRPr="00BB2A49" w14:paraId="55BBBDBD" w14:textId="77777777" w:rsidTr="00C014AF">
              <w:trPr>
                <w:trHeight w:val="1800"/>
              </w:trPr>
              <w:tc>
                <w:tcPr>
                  <w:tcW w:w="9498" w:type="dxa"/>
                  <w:shd w:val="clear" w:color="auto" w:fill="auto"/>
                  <w:noWrap/>
                  <w:vAlign w:val="bottom"/>
                  <w:hideMark/>
                </w:tcPr>
                <w:p w14:paraId="270B523F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81792" behindDoc="0" locked="0" layoutInCell="1" allowOverlap="1" wp14:anchorId="3B8F8576" wp14:editId="0BFFD178">
                        <wp:simplePos x="0" y="0"/>
                        <wp:positionH relativeFrom="column">
                          <wp:posOffset>2333625</wp:posOffset>
                        </wp:positionH>
                        <wp:positionV relativeFrom="paragraph">
                          <wp:posOffset>152400</wp:posOffset>
                        </wp:positionV>
                        <wp:extent cx="323850" cy="952500"/>
                        <wp:effectExtent l="0" t="0" r="0" b="0"/>
                        <wp:wrapNone/>
                        <wp:docPr id="37" name="Imagem 37" descr="Uma imagem contendo no interior, geladeira, cozinha, pequen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25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" name="Imagem 37" descr="Uma imagem contendo no interior, geladeira, cozinha, pequen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25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8235" cy="9524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82816" behindDoc="0" locked="0" layoutInCell="1" allowOverlap="1" wp14:anchorId="701394A6" wp14:editId="3A3A9D04">
                        <wp:simplePos x="0" y="0"/>
                        <wp:positionH relativeFrom="column">
                          <wp:posOffset>2762250</wp:posOffset>
                        </wp:positionH>
                        <wp:positionV relativeFrom="paragraph">
                          <wp:posOffset>161925</wp:posOffset>
                        </wp:positionV>
                        <wp:extent cx="1095375" cy="933450"/>
                        <wp:effectExtent l="0" t="0" r="0" b="0"/>
                        <wp:wrapNone/>
                        <wp:docPr id="38" name="Imagem 38" descr="Uma imagem contendo no interior, pequeno, pendurado, mes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26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" name="Imagem 38" descr="Uma imagem contendo no interior, pequeno, pendurado, mes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26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93121" cy="933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380"/>
                  </w:tblGrid>
                  <w:tr w:rsidR="00B41FA8" w:rsidRPr="00BB2A49" w14:paraId="6DEDEBD1" w14:textId="77777777" w:rsidTr="00C014AF">
                    <w:trPr>
                      <w:trHeight w:val="1800"/>
                      <w:tblCellSpacing w:w="0" w:type="dxa"/>
                    </w:trPr>
                    <w:tc>
                      <w:tcPr>
                        <w:tcW w:w="6380" w:type="dxa"/>
                        <w:shd w:val="clear" w:color="auto" w:fill="auto"/>
                        <w:vAlign w:val="center"/>
                        <w:hideMark/>
                      </w:tcPr>
                      <w:p w14:paraId="785EF51A" w14:textId="77777777" w:rsidR="00B41FA8" w:rsidRPr="00BB2A49" w:rsidRDefault="00B41FA8" w:rsidP="00B41FA8">
                        <w:pPr>
                          <w:rPr>
                            <w:rFonts w:ascii="Arial Narrow" w:hAnsi="Arial Narrow" w:cs="Calibri"/>
                            <w:color w:val="000000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lastRenderedPageBreak/>
                          <w:t>Fotos 53 e 54</w:t>
                        </w:r>
                      </w:p>
                    </w:tc>
                  </w:tr>
                </w:tbl>
                <w:p w14:paraId="5B7C970D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  <w:tr w:rsidR="00B41FA8" w:rsidRPr="00BB2A49" w14:paraId="06BADC94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1E6AEAB5" w14:textId="77777777" w:rsidR="00B41FA8" w:rsidRPr="00BB2A49" w:rsidRDefault="00B41FA8" w:rsidP="00A632F8">
                  <w:pPr>
                    <w:jc w:val="both"/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lastRenderedPageBreak/>
                    <w:t>Organizar a fiação, acomodar cabos em encaminhamentos elétricos e de forma a garantir a integridade dos cabos e que pessoas classificadas pela Tabela 18 da NBR 5410, BA1 (Comuns), BA2 (Crianças) e BA3 (Incapacitadas) não possam ter acesso aos cabos.</w:t>
                  </w:r>
                </w:p>
              </w:tc>
            </w:tr>
            <w:tr w:rsidR="00B41FA8" w:rsidRPr="00BB2A49" w14:paraId="6D2A6475" w14:textId="77777777" w:rsidTr="00C014AF">
              <w:trPr>
                <w:trHeight w:val="1800"/>
              </w:trPr>
              <w:tc>
                <w:tcPr>
                  <w:tcW w:w="9498" w:type="dxa"/>
                  <w:shd w:val="clear" w:color="auto" w:fill="auto"/>
                  <w:noWrap/>
                  <w:vAlign w:val="bottom"/>
                  <w:hideMark/>
                </w:tcPr>
                <w:p w14:paraId="49ACBD6E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83840" behindDoc="0" locked="0" layoutInCell="1" allowOverlap="1" wp14:anchorId="75A66DE7" wp14:editId="0CD333C1">
                        <wp:simplePos x="0" y="0"/>
                        <wp:positionH relativeFrom="column">
                          <wp:posOffset>2066925</wp:posOffset>
                        </wp:positionH>
                        <wp:positionV relativeFrom="paragraph">
                          <wp:posOffset>247650</wp:posOffset>
                        </wp:positionV>
                        <wp:extent cx="866775" cy="771525"/>
                        <wp:effectExtent l="0" t="0" r="0" b="9525"/>
                        <wp:wrapNone/>
                        <wp:docPr id="41" name="Imagem 41" descr="Uma imagem contendo no interior, mesa, pequeno, biciclet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29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" name="Imagem 41" descr="Uma imagem contendo no interior, mesa, pequeno, biciclet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29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6338" cy="771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84864" behindDoc="0" locked="0" layoutInCell="1" allowOverlap="1" wp14:anchorId="1D7517E8" wp14:editId="3022D9E0">
                        <wp:simplePos x="0" y="0"/>
                        <wp:positionH relativeFrom="column">
                          <wp:posOffset>2990850</wp:posOffset>
                        </wp:positionH>
                        <wp:positionV relativeFrom="paragraph">
                          <wp:posOffset>238125</wp:posOffset>
                        </wp:positionV>
                        <wp:extent cx="895350" cy="771525"/>
                        <wp:effectExtent l="0" t="0" r="0" b="9525"/>
                        <wp:wrapNone/>
                        <wp:docPr id="42" name="Imagem 42" descr="Uma imagem contendo cerca, pequeno, portão, gaiol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2A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" name="Imagem 42" descr="Uma imagem contendo cerca, pequeno, portão, gaiol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2A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85425" cy="771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380"/>
                  </w:tblGrid>
                  <w:tr w:rsidR="00B41FA8" w:rsidRPr="00BB2A49" w14:paraId="354131A0" w14:textId="77777777" w:rsidTr="00C014AF">
                    <w:trPr>
                      <w:trHeight w:val="1800"/>
                      <w:tblCellSpacing w:w="0" w:type="dxa"/>
                    </w:trPr>
                    <w:tc>
                      <w:tcPr>
                        <w:tcW w:w="6380" w:type="dxa"/>
                        <w:shd w:val="clear" w:color="auto" w:fill="auto"/>
                        <w:vAlign w:val="center"/>
                        <w:hideMark/>
                      </w:tcPr>
                      <w:p w14:paraId="02EC107D" w14:textId="77777777" w:rsidR="00B41FA8" w:rsidRPr="00BB2A49" w:rsidRDefault="00B41FA8" w:rsidP="00B41FA8">
                        <w:pPr>
                          <w:rPr>
                            <w:rFonts w:ascii="Arial Narrow" w:hAnsi="Arial Narrow" w:cs="Calibri"/>
                            <w:color w:val="000000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t>Fotos 64 e 65</w:t>
                        </w:r>
                      </w:p>
                    </w:tc>
                  </w:tr>
                </w:tbl>
                <w:p w14:paraId="21199308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  <w:tr w:rsidR="00B41FA8" w:rsidRPr="00BB2A49" w14:paraId="1A020F4C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000000" w:fill="FFFFFF"/>
                  <w:vAlign w:val="center"/>
                  <w:hideMark/>
                </w:tcPr>
                <w:p w14:paraId="0E5CD272" w14:textId="738C7ABD" w:rsidR="00B41FA8" w:rsidRPr="00BB2A49" w:rsidRDefault="00B41FA8" w:rsidP="00A632F8">
                  <w:pPr>
                    <w:jc w:val="both"/>
                    <w:rPr>
                      <w:rFonts w:ascii="Arial Narrow" w:hAnsi="Arial Narrow" w:cs="Calibri"/>
                    </w:rPr>
                  </w:pPr>
                  <w:r w:rsidRPr="00BB2A49">
                    <w:rPr>
                      <w:rFonts w:ascii="Arial Narrow" w:hAnsi="Arial Narrow" w:cs="Calibri"/>
                    </w:rPr>
                    <w:t xml:space="preserve">Executar a devida manutenção do encaminhamento elétrico inexistente até o ponto em que se se garanta que pessoas classificadas pela Tabela 18 da NBR 5410, BA1 (Comuns), BA2 (Crianças) e BA3 (Incapacitadas) não possam ter acesso aos cabos e/ou retirar os cabos desativados </w:t>
                  </w:r>
                  <w:r w:rsidR="00A632F8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</w:p>
              </w:tc>
            </w:tr>
            <w:tr w:rsidR="00B41FA8" w:rsidRPr="00BB2A49" w14:paraId="1EF25693" w14:textId="77777777" w:rsidTr="00C014AF">
              <w:trPr>
                <w:trHeight w:val="1800"/>
              </w:trPr>
              <w:tc>
                <w:tcPr>
                  <w:tcW w:w="9498" w:type="dxa"/>
                  <w:shd w:val="clear" w:color="auto" w:fill="auto"/>
                  <w:noWrap/>
                  <w:vAlign w:val="bottom"/>
                  <w:hideMark/>
                </w:tcPr>
                <w:p w14:paraId="5C118CB5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85888" behindDoc="0" locked="0" layoutInCell="1" allowOverlap="1" wp14:anchorId="440D41DD" wp14:editId="4BA48CCF">
                        <wp:simplePos x="0" y="0"/>
                        <wp:positionH relativeFrom="column">
                          <wp:posOffset>3495675</wp:posOffset>
                        </wp:positionH>
                        <wp:positionV relativeFrom="paragraph">
                          <wp:posOffset>123825</wp:posOffset>
                        </wp:positionV>
                        <wp:extent cx="323850" cy="952500"/>
                        <wp:effectExtent l="0" t="0" r="0" b="0"/>
                        <wp:wrapNone/>
                        <wp:docPr id="45" name="Imagem 45" descr="Cabo de computador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2D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" name="Imagem 45" descr="Cabo de computador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2D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3369" cy="952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380"/>
                  </w:tblGrid>
                  <w:tr w:rsidR="00B41FA8" w:rsidRPr="00BB2A49" w14:paraId="1A96B053" w14:textId="77777777" w:rsidTr="00C014AF">
                    <w:trPr>
                      <w:trHeight w:val="1800"/>
                      <w:tblCellSpacing w:w="0" w:type="dxa"/>
                    </w:trPr>
                    <w:tc>
                      <w:tcPr>
                        <w:tcW w:w="6380" w:type="dxa"/>
                        <w:shd w:val="clear" w:color="auto" w:fill="auto"/>
                        <w:vAlign w:val="center"/>
                        <w:hideMark/>
                      </w:tcPr>
                      <w:p w14:paraId="284FDB24" w14:textId="77777777" w:rsidR="00B41FA8" w:rsidRPr="00BB2A49" w:rsidRDefault="00B41FA8" w:rsidP="00B41FA8">
                        <w:pPr>
                          <w:rPr>
                            <w:rFonts w:ascii="Arial Narrow" w:hAnsi="Arial Narrow" w:cs="Calibri"/>
                            <w:color w:val="000000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t>Foto 75</w:t>
                        </w:r>
                      </w:p>
                    </w:tc>
                  </w:tr>
                </w:tbl>
                <w:p w14:paraId="21F71521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  <w:tr w:rsidR="00B41FA8" w:rsidRPr="00BB2A49" w14:paraId="02FFA9CE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51F01919" w14:textId="77777777" w:rsidR="00B41FA8" w:rsidRPr="00BB2A49" w:rsidRDefault="00B41FA8" w:rsidP="00A632F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>Organizar a fiação, acomodar cabos em encaminhamentos elétricos e de forma a garantir a integridade dos cabos e que pessoas classificadas pela Tabela 18 da NBR 5410, BA1 (Comuns), BA2 (Crianças) e BA3 (Incapacitadas) não possam ter acesso aos cabos.</w:t>
                  </w:r>
                </w:p>
              </w:tc>
            </w:tr>
            <w:tr w:rsidR="00B41FA8" w:rsidRPr="00BB2A49" w14:paraId="3AA9E512" w14:textId="77777777" w:rsidTr="00C014AF">
              <w:trPr>
                <w:trHeight w:val="1800"/>
              </w:trPr>
              <w:tc>
                <w:tcPr>
                  <w:tcW w:w="9498" w:type="dxa"/>
                  <w:shd w:val="clear" w:color="auto" w:fill="auto"/>
                  <w:noWrap/>
                  <w:vAlign w:val="bottom"/>
                  <w:hideMark/>
                </w:tcPr>
                <w:p w14:paraId="2521EF85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86912" behindDoc="0" locked="0" layoutInCell="1" allowOverlap="1" wp14:anchorId="02BAACA8" wp14:editId="4E7E5922">
                        <wp:simplePos x="0" y="0"/>
                        <wp:positionH relativeFrom="column">
                          <wp:posOffset>3438525</wp:posOffset>
                        </wp:positionH>
                        <wp:positionV relativeFrom="paragraph">
                          <wp:posOffset>95250</wp:posOffset>
                        </wp:positionV>
                        <wp:extent cx="419100" cy="1019175"/>
                        <wp:effectExtent l="0" t="0" r="0" b="9525"/>
                        <wp:wrapNone/>
                        <wp:docPr id="47" name="Imagem 47" descr="Uma imagem contendo no interior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2F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" name="Imagem 47" descr="Uma imagem contendo no interior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2F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6719" cy="1021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380"/>
                  </w:tblGrid>
                  <w:tr w:rsidR="00B41FA8" w:rsidRPr="00BB2A49" w14:paraId="592ADD0F" w14:textId="77777777" w:rsidTr="00C014AF">
                    <w:trPr>
                      <w:trHeight w:val="1800"/>
                      <w:tblCellSpacing w:w="0" w:type="dxa"/>
                    </w:trPr>
                    <w:tc>
                      <w:tcPr>
                        <w:tcW w:w="6380" w:type="dxa"/>
                        <w:shd w:val="clear" w:color="auto" w:fill="auto"/>
                        <w:vAlign w:val="center"/>
                        <w:hideMark/>
                      </w:tcPr>
                      <w:p w14:paraId="21EE9730" w14:textId="77777777" w:rsidR="00B41FA8" w:rsidRPr="00BB2A49" w:rsidRDefault="00B41FA8" w:rsidP="00B41FA8">
                        <w:pPr>
                          <w:rPr>
                            <w:rFonts w:ascii="Arial Narrow" w:hAnsi="Arial Narrow" w:cs="Calibri"/>
                            <w:color w:val="000000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t>Foto 91</w:t>
                        </w:r>
                      </w:p>
                    </w:tc>
                  </w:tr>
                </w:tbl>
                <w:p w14:paraId="5C6F735F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  <w:tr w:rsidR="00B41FA8" w:rsidRPr="00BB2A49" w14:paraId="14196547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22C5AA0C" w14:textId="6F4D99EC" w:rsidR="00B41FA8" w:rsidRPr="00BB2A49" w:rsidRDefault="00B41FA8" w:rsidP="00A632F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lastRenderedPageBreak/>
                    <w:t xml:space="preserve">Instalar encaminhamento elétrico para passagem dos condutores, pois </w:t>
                  </w:r>
                  <w:proofErr w:type="gramStart"/>
                  <w:r w:rsidRPr="00BB2A49">
                    <w:rPr>
                      <w:rFonts w:ascii="Arial Narrow" w:hAnsi="Arial Narrow" w:cs="Calibri"/>
                      <w:color w:val="000000"/>
                    </w:rPr>
                    <w:t>os mesmos</w:t>
                  </w:r>
                  <w:proofErr w:type="gramEnd"/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 não foram projetados para ter a resistência mecânica que está sendo apresentado seguindo as regras de projeto da NBR 5410 quanto a passagem e afixação correta dos condutores</w:t>
                  </w:r>
                  <w:r w:rsidR="00A632F8">
                    <w:rPr>
                      <w:rFonts w:ascii="Arial Narrow" w:hAnsi="Arial Narrow" w:cs="Calibri"/>
                      <w:color w:val="000000"/>
                    </w:rPr>
                    <w:t>.</w:t>
                  </w:r>
                </w:p>
              </w:tc>
            </w:tr>
            <w:tr w:rsidR="00B41FA8" w:rsidRPr="00BB2A49" w14:paraId="5007E22E" w14:textId="77777777" w:rsidTr="00C014AF">
              <w:trPr>
                <w:trHeight w:val="4080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2D4F233F" w14:textId="0F16D6EB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87936" behindDoc="0" locked="0" layoutInCell="1" allowOverlap="1" wp14:anchorId="602E5EB8" wp14:editId="6DF4A2DD">
                        <wp:simplePos x="0" y="0"/>
                        <wp:positionH relativeFrom="column">
                          <wp:posOffset>133350</wp:posOffset>
                        </wp:positionH>
                        <wp:positionV relativeFrom="paragraph">
                          <wp:posOffset>276225</wp:posOffset>
                        </wp:positionV>
                        <wp:extent cx="390525" cy="952500"/>
                        <wp:effectExtent l="0" t="0" r="0" b="0"/>
                        <wp:wrapNone/>
                        <wp:docPr id="48" name="Imagem 48" descr="Uma imagem contendo no interior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30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8" name="Imagem 48" descr="Uma imagem contendo no interior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30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8144" cy="951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88960" behindDoc="0" locked="0" layoutInCell="1" allowOverlap="1" wp14:anchorId="5D18F94F" wp14:editId="222143D0">
                        <wp:simplePos x="0" y="0"/>
                        <wp:positionH relativeFrom="column">
                          <wp:posOffset>1743075</wp:posOffset>
                        </wp:positionH>
                        <wp:positionV relativeFrom="paragraph">
                          <wp:posOffset>285750</wp:posOffset>
                        </wp:positionV>
                        <wp:extent cx="1028700" cy="923925"/>
                        <wp:effectExtent l="0" t="0" r="0" b="0"/>
                        <wp:wrapNone/>
                        <wp:docPr id="50" name="Imagem 50" descr="Uma imagem contendo mesa, pequeno, verde, em pé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32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Imagem 50" descr="Uma imagem contendo mesa, pequeno, verde, em pé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32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2142" cy="9239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89984" behindDoc="0" locked="0" layoutInCell="1" allowOverlap="1" wp14:anchorId="71333C8E" wp14:editId="55A7040D">
                        <wp:simplePos x="0" y="0"/>
                        <wp:positionH relativeFrom="column">
                          <wp:posOffset>38100</wp:posOffset>
                        </wp:positionH>
                        <wp:positionV relativeFrom="paragraph">
                          <wp:posOffset>1457325</wp:posOffset>
                        </wp:positionV>
                        <wp:extent cx="933450" cy="809625"/>
                        <wp:effectExtent l="0" t="0" r="0" b="9525"/>
                        <wp:wrapNone/>
                        <wp:docPr id="52" name="Imagem 52" descr="Uma imagem contendo computador, estacionado, frente, biciclet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3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2" name="Imagem 52" descr="Uma imagem contendo computador, estacionado, frente, biciclet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3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4192" cy="8120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91008" behindDoc="0" locked="0" layoutInCell="1" allowOverlap="1" wp14:anchorId="0353594B" wp14:editId="2F953B4F">
                        <wp:simplePos x="0" y="0"/>
                        <wp:positionH relativeFrom="column">
                          <wp:posOffset>2076450</wp:posOffset>
                        </wp:positionH>
                        <wp:positionV relativeFrom="paragraph">
                          <wp:posOffset>1438275</wp:posOffset>
                        </wp:positionV>
                        <wp:extent cx="485775" cy="962025"/>
                        <wp:effectExtent l="0" t="0" r="9525" b="0"/>
                        <wp:wrapNone/>
                        <wp:docPr id="54" name="Imagem 54" descr="Sapatos no chão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36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4" name="Imagem 54" descr="Sapatos no chão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36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88852" cy="9644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92032" behindDoc="0" locked="0" layoutInCell="1" allowOverlap="1" wp14:anchorId="0B110DDC" wp14:editId="284D7855">
                        <wp:simplePos x="0" y="0"/>
                        <wp:positionH relativeFrom="column">
                          <wp:posOffset>2781300</wp:posOffset>
                        </wp:positionH>
                        <wp:positionV relativeFrom="paragraph">
                          <wp:posOffset>1457325</wp:posOffset>
                        </wp:positionV>
                        <wp:extent cx="1076325" cy="952500"/>
                        <wp:effectExtent l="0" t="0" r="0" b="0"/>
                        <wp:wrapNone/>
                        <wp:docPr id="55" name="Imagem 55" descr="Uma imagem contendo azul, no interior, água, barc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37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5" name="Imagem 55" descr="Uma imagem contendo azul, no interior, água, barc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37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7180" cy="9548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93056" behindDoc="0" locked="0" layoutInCell="1" allowOverlap="1" wp14:anchorId="3F0E0C54" wp14:editId="18FBB5E1">
                        <wp:simplePos x="0" y="0"/>
                        <wp:positionH relativeFrom="column">
                          <wp:posOffset>1000125</wp:posOffset>
                        </wp:positionH>
                        <wp:positionV relativeFrom="paragraph">
                          <wp:posOffset>1438275</wp:posOffset>
                        </wp:positionV>
                        <wp:extent cx="933450" cy="828675"/>
                        <wp:effectExtent l="0" t="0" r="0" b="0"/>
                        <wp:wrapNone/>
                        <wp:docPr id="53" name="Imagem 53" descr="Cabo em superfície branca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35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3" name="Imagem 53" descr="Cabo em superfície branca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35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5585" cy="8283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94080" behindDoc="0" locked="0" layoutInCell="1" allowOverlap="1" wp14:anchorId="0B7D3788" wp14:editId="5DC8181F">
                        <wp:simplePos x="0" y="0"/>
                        <wp:positionH relativeFrom="column">
                          <wp:posOffset>2895600</wp:posOffset>
                        </wp:positionH>
                        <wp:positionV relativeFrom="paragraph">
                          <wp:posOffset>304800</wp:posOffset>
                        </wp:positionV>
                        <wp:extent cx="971550" cy="857250"/>
                        <wp:effectExtent l="0" t="0" r="0" b="0"/>
                        <wp:wrapNone/>
                        <wp:docPr id="51" name="Imagem 51" descr="Uma imagem contendo neve, tábua, andando de, homem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3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1" name="Imagem 51" descr="Uma imagem contendo neve, tábua, andando de, homem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3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0620" cy="862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95104" behindDoc="0" locked="0" layoutInCell="1" allowOverlap="1" wp14:anchorId="6052548C" wp14:editId="51825F4B">
                        <wp:simplePos x="0" y="0"/>
                        <wp:positionH relativeFrom="column">
                          <wp:posOffset>638175</wp:posOffset>
                        </wp:positionH>
                        <wp:positionV relativeFrom="paragraph">
                          <wp:posOffset>285750</wp:posOffset>
                        </wp:positionV>
                        <wp:extent cx="1057275" cy="923925"/>
                        <wp:effectExtent l="0" t="0" r="0" b="9525"/>
                        <wp:wrapNone/>
                        <wp:docPr id="49" name="Imagem 49" descr="Bicicleta preta encostada na parede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31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9" name="Imagem 49" descr="Bicicleta preta encostada na parede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31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55444" cy="9239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91, 92, 93, 94, 94, 103, 104 e 105</w:t>
                  </w:r>
                </w:p>
              </w:tc>
            </w:tr>
            <w:tr w:rsidR="00B41FA8" w:rsidRPr="00BB2A49" w14:paraId="275E15F2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597CE4B0" w14:textId="77777777" w:rsidR="00B41FA8" w:rsidRPr="00BB2A49" w:rsidRDefault="00B41FA8" w:rsidP="00A632F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>Organizar a fiação acomodando os cabos no devido encaminhamento elétrico, fixar as caixas de tomada de forma que só possam ser removidas com auxílio de ferramenta até o ponto em que se garanta que pessoas classificadas pela Tabela 18 da NBR 5410, BA1 (Comuns), BA2 (Crianças) e BA3 (Incapacitadas) não possam ter acesso aos cabos.</w:t>
                  </w:r>
                </w:p>
              </w:tc>
            </w:tr>
            <w:tr w:rsidR="00B41FA8" w:rsidRPr="00BB2A49" w14:paraId="4D4D5F34" w14:textId="77777777" w:rsidTr="00C014AF">
              <w:trPr>
                <w:trHeight w:val="238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5F7CAEDE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96128" behindDoc="0" locked="0" layoutInCell="1" allowOverlap="1" wp14:anchorId="118E9152" wp14:editId="2569BECC">
                        <wp:simplePos x="0" y="0"/>
                        <wp:positionH relativeFrom="column">
                          <wp:posOffset>180975</wp:posOffset>
                        </wp:positionH>
                        <wp:positionV relativeFrom="paragraph">
                          <wp:posOffset>409575</wp:posOffset>
                        </wp:positionV>
                        <wp:extent cx="1095375" cy="971550"/>
                        <wp:effectExtent l="0" t="0" r="9525" b="0"/>
                        <wp:wrapNone/>
                        <wp:docPr id="56" name="Imagem 56" descr="Cabo em superfície branca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38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6" name="Imagem 56" descr="Cabo em superfície branca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38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97328" cy="971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97152" behindDoc="0" locked="0" layoutInCell="1" allowOverlap="1" wp14:anchorId="64C960F0" wp14:editId="1C98C64F">
                        <wp:simplePos x="0" y="0"/>
                        <wp:positionH relativeFrom="column">
                          <wp:posOffset>2162175</wp:posOffset>
                        </wp:positionH>
                        <wp:positionV relativeFrom="paragraph">
                          <wp:posOffset>447675</wp:posOffset>
                        </wp:positionV>
                        <wp:extent cx="323850" cy="952500"/>
                        <wp:effectExtent l="0" t="0" r="0" b="0"/>
                        <wp:wrapNone/>
                        <wp:docPr id="58" name="Imagem 58" descr="Uma imagem contendo no interior, mesa, computador, homem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3A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8" name="Imagem 58" descr="Uma imagem contendo no interior, mesa, computador, homem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3A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1469" cy="952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98176" behindDoc="0" locked="0" layoutInCell="1" allowOverlap="1" wp14:anchorId="2BFC867D" wp14:editId="11C02F52">
                        <wp:simplePos x="0" y="0"/>
                        <wp:positionH relativeFrom="column">
                          <wp:posOffset>2724150</wp:posOffset>
                        </wp:positionH>
                        <wp:positionV relativeFrom="paragraph">
                          <wp:posOffset>447675</wp:posOffset>
                        </wp:positionV>
                        <wp:extent cx="1066800" cy="923925"/>
                        <wp:effectExtent l="128587" t="0" r="0" b="0"/>
                        <wp:wrapNone/>
                        <wp:docPr id="59" name="Imagem 59" descr="Uma imagem contendo no interior, mesa, computador, homem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3B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9" name="Imagem 59" descr="Uma imagem contendo no interior, mesa, computador, homem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3B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2"/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0" y="0"/>
                                  <a:ext cx="927320" cy="10647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699200" behindDoc="0" locked="0" layoutInCell="1" allowOverlap="1" wp14:anchorId="14E42253" wp14:editId="0F059336">
                        <wp:simplePos x="0" y="0"/>
                        <wp:positionH relativeFrom="column">
                          <wp:posOffset>1466850</wp:posOffset>
                        </wp:positionH>
                        <wp:positionV relativeFrom="paragraph">
                          <wp:posOffset>419100</wp:posOffset>
                        </wp:positionV>
                        <wp:extent cx="485775" cy="962025"/>
                        <wp:effectExtent l="0" t="0" r="9525" b="0"/>
                        <wp:wrapNone/>
                        <wp:docPr id="57" name="Imagem 57" descr="Sapatos no chão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39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7" name="Imagem 57" descr="Sapatos no chão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39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88852" cy="9644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103, 104, 109 e 110</w:t>
                  </w:r>
                </w:p>
              </w:tc>
            </w:tr>
            <w:tr w:rsidR="00B41FA8" w:rsidRPr="00BB2A49" w14:paraId="32845262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2C4A1E97" w14:textId="77777777" w:rsidR="00B41FA8" w:rsidRPr="00BB2A49" w:rsidRDefault="00B41FA8" w:rsidP="00A632F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>Providenciar instalação de placas de identificação do nível de tensão.</w:t>
                  </w:r>
                </w:p>
              </w:tc>
            </w:tr>
            <w:tr w:rsidR="00B41FA8" w:rsidRPr="00BB2A49" w14:paraId="136CE185" w14:textId="77777777" w:rsidTr="00C014AF">
              <w:trPr>
                <w:trHeight w:val="187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1959570A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00224" behindDoc="0" locked="0" layoutInCell="1" allowOverlap="1" wp14:anchorId="63ED35EA" wp14:editId="1E3A2DCC">
                        <wp:simplePos x="0" y="0"/>
                        <wp:positionH relativeFrom="column">
                          <wp:posOffset>85725</wp:posOffset>
                        </wp:positionH>
                        <wp:positionV relativeFrom="paragraph">
                          <wp:posOffset>314325</wp:posOffset>
                        </wp:positionV>
                        <wp:extent cx="914400" cy="809625"/>
                        <wp:effectExtent l="0" t="0" r="0" b="0"/>
                        <wp:wrapNone/>
                        <wp:docPr id="60" name="Imagem 60" descr="Uma imagem contendo no interior, mesa, cozinha, pequen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3C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0" name="Imagem 60" descr="Uma imagem contendo no interior, mesa, cozinha, pequen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3C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6079" cy="809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01248" behindDoc="0" locked="0" layoutInCell="1" allowOverlap="1" wp14:anchorId="38FBB224" wp14:editId="2AEDF069">
                        <wp:simplePos x="0" y="0"/>
                        <wp:positionH relativeFrom="column">
                          <wp:posOffset>2028825</wp:posOffset>
                        </wp:positionH>
                        <wp:positionV relativeFrom="paragraph">
                          <wp:posOffset>285750</wp:posOffset>
                        </wp:positionV>
                        <wp:extent cx="914400" cy="857250"/>
                        <wp:effectExtent l="0" t="0" r="0" b="0"/>
                        <wp:wrapNone/>
                        <wp:docPr id="62" name="Imagem 62" descr="Uma imagem contendo no interior, mesa, velho, gat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3E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2" name="Imagem 62" descr="Uma imagem contendo no interior, mesa, velho, gat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3E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8916" cy="857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02272" behindDoc="0" locked="0" layoutInCell="1" allowOverlap="1" wp14:anchorId="052CC41D" wp14:editId="216C4974">
                        <wp:simplePos x="0" y="0"/>
                        <wp:positionH relativeFrom="column">
                          <wp:posOffset>3009900</wp:posOffset>
                        </wp:positionH>
                        <wp:positionV relativeFrom="paragraph">
                          <wp:posOffset>266700</wp:posOffset>
                        </wp:positionV>
                        <wp:extent cx="923925" cy="885825"/>
                        <wp:effectExtent l="0" t="0" r="9525" b="0"/>
                        <wp:wrapNone/>
                        <wp:docPr id="63" name="Imagem 63" descr="Uma imagem contendo no interior, cesta, cadeira, mes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3F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3" name="Imagem 63" descr="Uma imagem contendo no interior, cesta, cadeira, mes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3F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27062" cy="8786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03296" behindDoc="0" locked="0" layoutInCell="1" allowOverlap="1" wp14:anchorId="524AB477" wp14:editId="16FA2475">
                        <wp:simplePos x="0" y="0"/>
                        <wp:positionH relativeFrom="column">
                          <wp:posOffset>1047750</wp:posOffset>
                        </wp:positionH>
                        <wp:positionV relativeFrom="paragraph">
                          <wp:posOffset>314325</wp:posOffset>
                        </wp:positionV>
                        <wp:extent cx="914400" cy="809625"/>
                        <wp:effectExtent l="0" t="0" r="0" b="0"/>
                        <wp:wrapNone/>
                        <wp:docPr id="61" name="Imagem 61" descr="Uma imagem contendo carro, mesa, cozinha, pi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3D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" name="Imagem 61" descr="Uma imagem contendo carro, mesa, cozinha, pi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3D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5543" cy="8072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111, 114, 115 e 116</w:t>
                  </w:r>
                </w:p>
              </w:tc>
            </w:tr>
            <w:tr w:rsidR="00B41FA8" w:rsidRPr="00BB2A49" w14:paraId="4E8E2E8A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53145859" w14:textId="77777777" w:rsidR="00B41FA8" w:rsidRPr="00BB2A49" w:rsidRDefault="00B41FA8" w:rsidP="00A632F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lastRenderedPageBreak/>
                    <w:t>Organizar a fiação acomodando os cabos no devido encaminhamento elétrico, fixar as caixas de tomada de forma que só possam ser removidas com auxílio de ferramenta até o ponto em que se garanta que pessoas classificadas pela Tabela 18 da NBR 5410, BA1 (Comuns), BA2 (Crianças) e BA3 (Incapacitadas) não possam ter acesso aos cabos.</w:t>
                  </w:r>
                </w:p>
              </w:tc>
            </w:tr>
            <w:tr w:rsidR="00B41FA8" w:rsidRPr="00BB2A49" w14:paraId="694FBC20" w14:textId="77777777" w:rsidTr="00C014AF">
              <w:trPr>
                <w:trHeight w:val="3690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3F9C46AA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04320" behindDoc="0" locked="0" layoutInCell="1" allowOverlap="1" wp14:anchorId="15554D36" wp14:editId="047FC6A5">
                        <wp:simplePos x="0" y="0"/>
                        <wp:positionH relativeFrom="column">
                          <wp:posOffset>152400</wp:posOffset>
                        </wp:positionH>
                        <wp:positionV relativeFrom="paragraph">
                          <wp:posOffset>333375</wp:posOffset>
                        </wp:positionV>
                        <wp:extent cx="847725" cy="752475"/>
                        <wp:effectExtent l="0" t="0" r="9525" b="0"/>
                        <wp:wrapNone/>
                        <wp:docPr id="72" name="Imagem 72" descr="Uma imagem contendo no interior, mesa, cozinha, pequen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48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2" name="Imagem 72" descr="Uma imagem contendo no interior, mesa, cozinha, pequen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48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1414" cy="752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05344" behindDoc="0" locked="0" layoutInCell="1" allowOverlap="1" wp14:anchorId="34F459FF" wp14:editId="1D2D4C01">
                        <wp:simplePos x="0" y="0"/>
                        <wp:positionH relativeFrom="column">
                          <wp:posOffset>2028825</wp:posOffset>
                        </wp:positionH>
                        <wp:positionV relativeFrom="paragraph">
                          <wp:posOffset>323850</wp:posOffset>
                        </wp:positionV>
                        <wp:extent cx="857250" cy="742950"/>
                        <wp:effectExtent l="0" t="0" r="0" b="0"/>
                        <wp:wrapNone/>
                        <wp:docPr id="74" name="Imagem 74" descr="Uma imagem contendo mesa, computador, pequeno, gat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4A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4" name="Imagem 74" descr="Uma imagem contendo mesa, computador, pequeno, gat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4A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8179" cy="7381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06368" behindDoc="0" locked="0" layoutInCell="1" allowOverlap="1" wp14:anchorId="6DC976F6" wp14:editId="64E5A8D6">
                        <wp:simplePos x="0" y="0"/>
                        <wp:positionH relativeFrom="column">
                          <wp:posOffset>142875</wp:posOffset>
                        </wp:positionH>
                        <wp:positionV relativeFrom="paragraph">
                          <wp:posOffset>1171575</wp:posOffset>
                        </wp:positionV>
                        <wp:extent cx="981075" cy="914400"/>
                        <wp:effectExtent l="0" t="0" r="0" b="0"/>
                        <wp:wrapNone/>
                        <wp:docPr id="76" name="Imagem 76" descr="Uma imagem contendo no interior, mesa, velho, gat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4C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6" name="Imagem 76" descr="Uma imagem contendo no interior, mesa, velho, gat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4C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0177" cy="9144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07392" behindDoc="0" locked="0" layoutInCell="1" allowOverlap="1" wp14:anchorId="598B021E" wp14:editId="44DD13B6">
                        <wp:simplePos x="0" y="0"/>
                        <wp:positionH relativeFrom="column">
                          <wp:posOffset>2409825</wp:posOffset>
                        </wp:positionH>
                        <wp:positionV relativeFrom="paragraph">
                          <wp:posOffset>1162050</wp:posOffset>
                        </wp:positionV>
                        <wp:extent cx="371475" cy="962025"/>
                        <wp:effectExtent l="0" t="0" r="0" b="9525"/>
                        <wp:wrapNone/>
                        <wp:docPr id="78" name="Imagem 78" descr="Uma imagem contendo mesa, azul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4E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" name="Imagem 78" descr="Uma imagem contendo mesa, azul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4E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0896" cy="9644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08416" behindDoc="0" locked="0" layoutInCell="1" allowOverlap="1" wp14:anchorId="704A0CA6" wp14:editId="63D42CD8">
                        <wp:simplePos x="0" y="0"/>
                        <wp:positionH relativeFrom="column">
                          <wp:posOffset>2924175</wp:posOffset>
                        </wp:positionH>
                        <wp:positionV relativeFrom="paragraph">
                          <wp:posOffset>1171575</wp:posOffset>
                        </wp:positionV>
                        <wp:extent cx="1028700" cy="942975"/>
                        <wp:effectExtent l="0" t="0" r="0" b="9525"/>
                        <wp:wrapNone/>
                        <wp:docPr id="79" name="Imagem 79" descr="Cabo de computador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4F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" name="Imagem 79" descr="Cabo de computador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4F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22010" cy="9382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09440" behindDoc="0" locked="0" layoutInCell="1" allowOverlap="1" wp14:anchorId="5DC95413" wp14:editId="0FAB558A">
                        <wp:simplePos x="0" y="0"/>
                        <wp:positionH relativeFrom="column">
                          <wp:posOffset>1276350</wp:posOffset>
                        </wp:positionH>
                        <wp:positionV relativeFrom="paragraph">
                          <wp:posOffset>1171575</wp:posOffset>
                        </wp:positionV>
                        <wp:extent cx="981075" cy="923925"/>
                        <wp:effectExtent l="0" t="0" r="0" b="9525"/>
                        <wp:wrapNone/>
                        <wp:docPr id="77" name="Imagem 77" descr="Uma imagem contendo no interior, cesta, cadeira, mes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4D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7" name="Imagem 77" descr="Uma imagem contendo no interior, cesta, cadeira, mes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4D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7310" cy="9263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10464" behindDoc="0" locked="0" layoutInCell="1" allowOverlap="1" wp14:anchorId="3AFD538B" wp14:editId="237ACF1E">
                        <wp:simplePos x="0" y="0"/>
                        <wp:positionH relativeFrom="column">
                          <wp:posOffset>2962275</wp:posOffset>
                        </wp:positionH>
                        <wp:positionV relativeFrom="paragraph">
                          <wp:posOffset>314325</wp:posOffset>
                        </wp:positionV>
                        <wp:extent cx="866775" cy="762000"/>
                        <wp:effectExtent l="0" t="0" r="0" b="0"/>
                        <wp:wrapNone/>
                        <wp:docPr id="75" name="Imagem 75" descr="Uma imagem contendo carro, mesa, cozinha, pi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4B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5" name="Imagem 75" descr="Uma imagem contendo carro, mesa, cozinha, pi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4B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1530" cy="7596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11488" behindDoc="0" locked="0" layoutInCell="1" allowOverlap="1" wp14:anchorId="396880A6" wp14:editId="791C3678">
                        <wp:simplePos x="0" y="0"/>
                        <wp:positionH relativeFrom="column">
                          <wp:posOffset>1104900</wp:posOffset>
                        </wp:positionH>
                        <wp:positionV relativeFrom="paragraph">
                          <wp:posOffset>323850</wp:posOffset>
                        </wp:positionV>
                        <wp:extent cx="857250" cy="752475"/>
                        <wp:effectExtent l="0" t="0" r="0" b="0"/>
                        <wp:wrapNone/>
                        <wp:docPr id="73" name="Imagem 73" descr="Par de sapatos no chão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49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" name="Imagem 73" descr="Par de sapatos no chão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49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9787" cy="7453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111. 112 113, 114, 115, 116, 123 e 124</w:t>
                  </w:r>
                </w:p>
              </w:tc>
            </w:tr>
            <w:tr w:rsidR="00B41FA8" w:rsidRPr="00BB2A49" w14:paraId="637450FC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32F105B2" w14:textId="3D51A03E" w:rsidR="00B41FA8" w:rsidRPr="00BB2A49" w:rsidRDefault="00B41FA8" w:rsidP="00A632F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Fazer a adequação das etiquetas contendo as informações de tensão. Adequar a instalação para a necessidade do ambiente e organizar a fiação. Adequar as instalações seguindo as regras de projeto da NBR 5410 quanto a passagem e afixação correta dos condutores </w:t>
                  </w:r>
                  <w:r w:rsidR="00A632F8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</w:p>
              </w:tc>
            </w:tr>
            <w:tr w:rsidR="00B41FA8" w:rsidRPr="00BB2A49" w14:paraId="251881AC" w14:textId="77777777" w:rsidTr="00C014AF">
              <w:trPr>
                <w:trHeight w:val="520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0053ACCA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12512" behindDoc="0" locked="0" layoutInCell="1" allowOverlap="1" wp14:anchorId="4A629573" wp14:editId="430C405B">
                        <wp:simplePos x="0" y="0"/>
                        <wp:positionH relativeFrom="column">
                          <wp:posOffset>85725</wp:posOffset>
                        </wp:positionH>
                        <wp:positionV relativeFrom="paragraph">
                          <wp:posOffset>247650</wp:posOffset>
                        </wp:positionV>
                        <wp:extent cx="876300" cy="781050"/>
                        <wp:effectExtent l="0" t="0" r="0" b="0"/>
                        <wp:wrapNone/>
                        <wp:docPr id="88" name="Imagem 88" descr="Uma imagem contendo no interior, mesa, teclado, computador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58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8" name="Imagem 88" descr="Uma imagem contendo no interior, mesa, teclado, computador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58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80200" cy="781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13536" behindDoc="0" locked="0" layoutInCell="1" allowOverlap="1" wp14:anchorId="480DCC42" wp14:editId="5461DAB7">
                        <wp:simplePos x="0" y="0"/>
                        <wp:positionH relativeFrom="column">
                          <wp:posOffset>2114550</wp:posOffset>
                        </wp:positionH>
                        <wp:positionV relativeFrom="paragraph">
                          <wp:posOffset>209550</wp:posOffset>
                        </wp:positionV>
                        <wp:extent cx="885825" cy="819150"/>
                        <wp:effectExtent l="0" t="0" r="9525" b="0"/>
                        <wp:wrapNone/>
                        <wp:docPr id="90" name="Imagem 90" descr="Uma imagem contendo mesa, computador, atletism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5A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0" name="Imagem 90" descr="Uma imagem contendo mesa, computador, atletism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5A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83829" cy="8120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14560" behindDoc="0" locked="0" layoutInCell="1" allowOverlap="1" wp14:anchorId="4910770C" wp14:editId="17B3D5AA">
                        <wp:simplePos x="0" y="0"/>
                        <wp:positionH relativeFrom="column">
                          <wp:posOffset>123825</wp:posOffset>
                        </wp:positionH>
                        <wp:positionV relativeFrom="paragraph">
                          <wp:posOffset>1143000</wp:posOffset>
                        </wp:positionV>
                        <wp:extent cx="876300" cy="771525"/>
                        <wp:effectExtent l="0" t="0" r="0" b="9525"/>
                        <wp:wrapNone/>
                        <wp:docPr id="92" name="Imagem 92" descr="Computador em cima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5C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2" name="Imagem 92" descr="Computador em cima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5C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73919" cy="772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15584" behindDoc="0" locked="0" layoutInCell="1" allowOverlap="1" wp14:anchorId="6918871D" wp14:editId="6D0451C1">
                        <wp:simplePos x="0" y="0"/>
                        <wp:positionH relativeFrom="column">
                          <wp:posOffset>2000250</wp:posOffset>
                        </wp:positionH>
                        <wp:positionV relativeFrom="paragraph">
                          <wp:posOffset>1123950</wp:posOffset>
                        </wp:positionV>
                        <wp:extent cx="962025" cy="790575"/>
                        <wp:effectExtent l="0" t="0" r="9525" b="0"/>
                        <wp:wrapNone/>
                        <wp:docPr id="94" name="Imagem 94" descr="Cabo com fios coloridos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5E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4" name="Imagem 94" descr="Cabo com fios coloridos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5E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0493" cy="7881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16608" behindDoc="0" locked="0" layoutInCell="1" allowOverlap="1" wp14:anchorId="59C13A5E" wp14:editId="64E91FA8">
                        <wp:simplePos x="0" y="0"/>
                        <wp:positionH relativeFrom="column">
                          <wp:posOffset>57150</wp:posOffset>
                        </wp:positionH>
                        <wp:positionV relativeFrom="paragraph">
                          <wp:posOffset>2057400</wp:posOffset>
                        </wp:positionV>
                        <wp:extent cx="904875" cy="800100"/>
                        <wp:effectExtent l="0" t="0" r="9525" b="0"/>
                        <wp:wrapNone/>
                        <wp:docPr id="96" name="Imagem 96" descr="Cabo com fios coloridos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60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6" name="Imagem 96" descr="Cabo com fios coloridos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60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8637" cy="800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17632" behindDoc="0" locked="0" layoutInCell="1" allowOverlap="1" wp14:anchorId="5E70655E" wp14:editId="18EDB239">
                        <wp:simplePos x="0" y="0"/>
                        <wp:positionH relativeFrom="column">
                          <wp:posOffset>1971675</wp:posOffset>
                        </wp:positionH>
                        <wp:positionV relativeFrom="paragraph">
                          <wp:posOffset>2038350</wp:posOffset>
                        </wp:positionV>
                        <wp:extent cx="895350" cy="819150"/>
                        <wp:effectExtent l="0" t="0" r="0" b="0"/>
                        <wp:wrapNone/>
                        <wp:docPr id="98" name="Imagem 98" descr="Mouse de computador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62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8" name="Imagem 98" descr="Mouse de computador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62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3583" cy="8158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18656" behindDoc="0" locked="0" layoutInCell="1" allowOverlap="1" wp14:anchorId="71DAFDD6" wp14:editId="7948DF5E">
                        <wp:simplePos x="0" y="0"/>
                        <wp:positionH relativeFrom="column">
                          <wp:posOffset>2895600</wp:posOffset>
                        </wp:positionH>
                        <wp:positionV relativeFrom="paragraph">
                          <wp:posOffset>2038350</wp:posOffset>
                        </wp:positionV>
                        <wp:extent cx="1104900" cy="809625"/>
                        <wp:effectExtent l="0" t="0" r="0" b="0"/>
                        <wp:wrapNone/>
                        <wp:docPr id="99" name="Imagem 99" descr="Uma imagem contendo pequeno, computador, pia, teclad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6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9" name="Imagem 99" descr="Uma imagem contendo pequeno, computador, pia, teclad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6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10116" cy="8072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19680" behindDoc="0" locked="0" layoutInCell="1" allowOverlap="1" wp14:anchorId="7BAE1740" wp14:editId="60BEE710">
                        <wp:simplePos x="0" y="0"/>
                        <wp:positionH relativeFrom="column">
                          <wp:posOffset>1019175</wp:posOffset>
                        </wp:positionH>
                        <wp:positionV relativeFrom="paragraph">
                          <wp:posOffset>2038350</wp:posOffset>
                        </wp:positionV>
                        <wp:extent cx="904875" cy="819150"/>
                        <wp:effectExtent l="0" t="0" r="9525" b="0"/>
                        <wp:wrapNone/>
                        <wp:docPr id="97" name="Imagem 97" descr="Cabo de computador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61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7" name="Imagem 97" descr="Cabo de computador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61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8952" cy="819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20704" behindDoc="0" locked="0" layoutInCell="1" allowOverlap="1" wp14:anchorId="16B3318C" wp14:editId="73808E70">
                        <wp:simplePos x="0" y="0"/>
                        <wp:positionH relativeFrom="column">
                          <wp:posOffset>3028950</wp:posOffset>
                        </wp:positionH>
                        <wp:positionV relativeFrom="paragraph">
                          <wp:posOffset>1114425</wp:posOffset>
                        </wp:positionV>
                        <wp:extent cx="914400" cy="800100"/>
                        <wp:effectExtent l="0" t="0" r="0" b="0"/>
                        <wp:wrapNone/>
                        <wp:docPr id="95" name="Imagem 95" descr="Roda de bicicleta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5F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5" name="Imagem 95" descr="Roda de bicicleta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5F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9163" cy="8034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21728" behindDoc="0" locked="0" layoutInCell="1" allowOverlap="1" wp14:anchorId="25E562F0" wp14:editId="6C115B97">
                        <wp:simplePos x="0" y="0"/>
                        <wp:positionH relativeFrom="column">
                          <wp:posOffset>1028700</wp:posOffset>
                        </wp:positionH>
                        <wp:positionV relativeFrom="paragraph">
                          <wp:posOffset>1133475</wp:posOffset>
                        </wp:positionV>
                        <wp:extent cx="895350" cy="781050"/>
                        <wp:effectExtent l="0" t="0" r="0" b="0"/>
                        <wp:wrapNone/>
                        <wp:docPr id="93" name="Imagem 93" descr="Cabo de computador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5D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3" name="Imagem 93" descr="Cabo de computador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5D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5153" cy="781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22752" behindDoc="0" locked="0" layoutInCell="1" allowOverlap="1" wp14:anchorId="70F397DA" wp14:editId="4C158AE5">
                        <wp:simplePos x="0" y="0"/>
                        <wp:positionH relativeFrom="column">
                          <wp:posOffset>3048000</wp:posOffset>
                        </wp:positionH>
                        <wp:positionV relativeFrom="paragraph">
                          <wp:posOffset>219075</wp:posOffset>
                        </wp:positionV>
                        <wp:extent cx="962025" cy="828675"/>
                        <wp:effectExtent l="0" t="0" r="0" b="9525"/>
                        <wp:wrapNone/>
                        <wp:docPr id="91" name="Imagem 91" descr="Uma imagem contendo no interior, cabo, conector, biciclet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5B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1" name="Imagem 91" descr="Uma imagem contendo no interior, cabo, conector, biciclet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5B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52587" cy="828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23776" behindDoc="0" locked="0" layoutInCell="1" allowOverlap="1" wp14:anchorId="717E410A" wp14:editId="13921246">
                        <wp:simplePos x="0" y="0"/>
                        <wp:positionH relativeFrom="column">
                          <wp:posOffset>1000125</wp:posOffset>
                        </wp:positionH>
                        <wp:positionV relativeFrom="paragraph">
                          <wp:posOffset>228600</wp:posOffset>
                        </wp:positionV>
                        <wp:extent cx="1066800" cy="800100"/>
                        <wp:effectExtent l="0" t="0" r="0" b="0"/>
                        <wp:wrapNone/>
                        <wp:docPr id="89" name="Imagem 89" descr="Uma imagem contendo atletismo, mes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59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9" name="Imagem 89" descr="Uma imagem contendo atletismo, mes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59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5616" cy="800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126, 127, 128, 129, 130, 131, 132, 133, 134, 135, 136 e 137</w:t>
                  </w:r>
                </w:p>
              </w:tc>
            </w:tr>
            <w:tr w:rsidR="00B41FA8" w:rsidRPr="00BB2A49" w14:paraId="297B834D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3833777B" w14:textId="2D1FC378" w:rsidR="00B41FA8" w:rsidRPr="00BB2A49" w:rsidRDefault="00B41FA8" w:rsidP="00A632F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Organizar a </w:t>
                  </w:r>
                  <w:proofErr w:type="gramStart"/>
                  <w:r w:rsidRPr="00BB2A49">
                    <w:rPr>
                      <w:rFonts w:ascii="Arial Narrow" w:hAnsi="Arial Narrow" w:cs="Calibri"/>
                      <w:color w:val="000000"/>
                    </w:rPr>
                    <w:t>fiação Instalando</w:t>
                  </w:r>
                  <w:proofErr w:type="gramEnd"/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 encaminhamento elétrico para passagem dos condutores, garantindo a separação de cabos de potência dos cabos de sinal seguindo as regras de projeto da NBR 5410 quanto a passagem e afixação correta dos condutores, ou retirar circuitos desativados, </w:t>
                  </w:r>
                  <w:r w:rsidR="00A720ED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</w:p>
              </w:tc>
            </w:tr>
            <w:tr w:rsidR="00B41FA8" w:rsidRPr="00BB2A49" w14:paraId="0C0F816B" w14:textId="77777777" w:rsidTr="00C014AF">
              <w:trPr>
                <w:trHeight w:val="7470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0268DDBE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lastRenderedPageBreak/>
                    <w:drawing>
                      <wp:anchor distT="0" distB="0" distL="114300" distR="114300" simplePos="0" relativeHeight="251724800" behindDoc="0" locked="0" layoutInCell="1" allowOverlap="1" wp14:anchorId="65D3C1CC" wp14:editId="07BE9C0F">
                        <wp:simplePos x="0" y="0"/>
                        <wp:positionH relativeFrom="column">
                          <wp:posOffset>104775</wp:posOffset>
                        </wp:positionH>
                        <wp:positionV relativeFrom="paragraph">
                          <wp:posOffset>438150</wp:posOffset>
                        </wp:positionV>
                        <wp:extent cx="876300" cy="781050"/>
                        <wp:effectExtent l="0" t="0" r="0" b="0"/>
                        <wp:wrapNone/>
                        <wp:docPr id="112" name="Imagem 112" descr="Uma imagem contendo no interior, mesa, teclado, computador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70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2" name="Imagem 112" descr="Uma imagem contendo no interior, mesa, teclado, computador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70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80200" cy="781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25824" behindDoc="0" locked="0" layoutInCell="1" allowOverlap="1" wp14:anchorId="3675A2F9" wp14:editId="59F9F4C9">
                        <wp:simplePos x="0" y="0"/>
                        <wp:positionH relativeFrom="column">
                          <wp:posOffset>2133600</wp:posOffset>
                        </wp:positionH>
                        <wp:positionV relativeFrom="paragraph">
                          <wp:posOffset>409575</wp:posOffset>
                        </wp:positionV>
                        <wp:extent cx="885825" cy="809625"/>
                        <wp:effectExtent l="0" t="0" r="0" b="9525"/>
                        <wp:wrapNone/>
                        <wp:docPr id="114" name="Imagem 114" descr="Uma imagem contendo mesa, computador, atletism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72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4" name="Imagem 114" descr="Uma imagem contendo mesa, computador, atletism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72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83829" cy="8120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26848" behindDoc="0" locked="0" layoutInCell="1" allowOverlap="1" wp14:anchorId="6530A40D" wp14:editId="1612692E">
                        <wp:simplePos x="0" y="0"/>
                        <wp:positionH relativeFrom="column">
                          <wp:posOffset>142875</wp:posOffset>
                        </wp:positionH>
                        <wp:positionV relativeFrom="paragraph">
                          <wp:posOffset>1333500</wp:posOffset>
                        </wp:positionV>
                        <wp:extent cx="866775" cy="771525"/>
                        <wp:effectExtent l="0" t="0" r="9525" b="0"/>
                        <wp:wrapNone/>
                        <wp:docPr id="116" name="Imagem 116" descr="Computador em cima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7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6" name="Imagem 116" descr="Computador em cima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7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73919" cy="772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27872" behindDoc="0" locked="0" layoutInCell="1" allowOverlap="1" wp14:anchorId="5B59D71C" wp14:editId="209E3F5D">
                        <wp:simplePos x="0" y="0"/>
                        <wp:positionH relativeFrom="column">
                          <wp:posOffset>2009775</wp:posOffset>
                        </wp:positionH>
                        <wp:positionV relativeFrom="paragraph">
                          <wp:posOffset>1323975</wp:posOffset>
                        </wp:positionV>
                        <wp:extent cx="971550" cy="781050"/>
                        <wp:effectExtent l="0" t="0" r="0" b="0"/>
                        <wp:wrapNone/>
                        <wp:docPr id="118" name="Imagem 118" descr="Cabo com fios coloridos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76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8" name="Imagem 118" descr="Cabo com fios coloridos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76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0493" cy="7881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28896" behindDoc="0" locked="0" layoutInCell="1" allowOverlap="1" wp14:anchorId="71F1A5BA" wp14:editId="5E6FD3B1">
                        <wp:simplePos x="0" y="0"/>
                        <wp:positionH relativeFrom="column">
                          <wp:posOffset>76200</wp:posOffset>
                        </wp:positionH>
                        <wp:positionV relativeFrom="paragraph">
                          <wp:posOffset>2247900</wp:posOffset>
                        </wp:positionV>
                        <wp:extent cx="904875" cy="800100"/>
                        <wp:effectExtent l="0" t="0" r="9525" b="0"/>
                        <wp:wrapNone/>
                        <wp:docPr id="120" name="Imagem 120" descr="Cabo com fios coloridos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78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0" name="Imagem 120" descr="Cabo com fios coloridos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78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8637" cy="800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29920" behindDoc="0" locked="0" layoutInCell="1" allowOverlap="1" wp14:anchorId="031928B6" wp14:editId="773B87CF">
                        <wp:simplePos x="0" y="0"/>
                        <wp:positionH relativeFrom="column">
                          <wp:posOffset>1990725</wp:posOffset>
                        </wp:positionH>
                        <wp:positionV relativeFrom="paragraph">
                          <wp:posOffset>2238375</wp:posOffset>
                        </wp:positionV>
                        <wp:extent cx="895350" cy="809625"/>
                        <wp:effectExtent l="0" t="0" r="0" b="9525"/>
                        <wp:wrapNone/>
                        <wp:docPr id="122" name="Imagem 122" descr="Mouse de computador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7A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2" name="Imagem 122" descr="Mouse de computador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7A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3583" cy="8158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30944" behindDoc="0" locked="0" layoutInCell="1" allowOverlap="1" wp14:anchorId="41D60B29" wp14:editId="4B76F125">
                        <wp:simplePos x="0" y="0"/>
                        <wp:positionH relativeFrom="column">
                          <wp:posOffset>85725</wp:posOffset>
                        </wp:positionH>
                        <wp:positionV relativeFrom="paragraph">
                          <wp:posOffset>3152775</wp:posOffset>
                        </wp:positionV>
                        <wp:extent cx="542925" cy="1457325"/>
                        <wp:effectExtent l="0" t="0" r="0" b="9525"/>
                        <wp:wrapNone/>
                        <wp:docPr id="124" name="Imagem 124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7C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4" name="Picture 123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7C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1236" cy="14585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31968" behindDoc="0" locked="0" layoutInCell="1" allowOverlap="1" wp14:anchorId="2D0DFCB2" wp14:editId="0CA413DB">
                        <wp:simplePos x="0" y="0"/>
                        <wp:positionH relativeFrom="column">
                          <wp:posOffset>1714500</wp:posOffset>
                        </wp:positionH>
                        <wp:positionV relativeFrom="paragraph">
                          <wp:posOffset>3124200</wp:posOffset>
                        </wp:positionV>
                        <wp:extent cx="514350" cy="1485900"/>
                        <wp:effectExtent l="0" t="0" r="0" b="0"/>
                        <wp:wrapNone/>
                        <wp:docPr id="126" name="Imagem 126" descr="Bicicleta ao lado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7E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6" name="Imagem 126" descr="Bicicleta ao lado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7E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0396" cy="14835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32992" behindDoc="0" locked="0" layoutInCell="1" allowOverlap="1" wp14:anchorId="0D9A6E36" wp14:editId="7882C330">
                        <wp:simplePos x="0" y="0"/>
                        <wp:positionH relativeFrom="column">
                          <wp:posOffset>3429000</wp:posOffset>
                        </wp:positionH>
                        <wp:positionV relativeFrom="paragraph">
                          <wp:posOffset>3114675</wp:posOffset>
                        </wp:positionV>
                        <wp:extent cx="571500" cy="1504950"/>
                        <wp:effectExtent l="0" t="0" r="0" b="0"/>
                        <wp:wrapNone/>
                        <wp:docPr id="128" name="Imagem 128" descr="Uma imagem contendo circuito, cab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80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8" name="Imagem 128" descr="Uma imagem contendo circuito, cab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80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2132" cy="15011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34016" behindDoc="0" locked="0" layoutInCell="1" allowOverlap="1" wp14:anchorId="4B8703C5" wp14:editId="15A875CF">
                        <wp:simplePos x="0" y="0"/>
                        <wp:positionH relativeFrom="column">
                          <wp:posOffset>2562225</wp:posOffset>
                        </wp:positionH>
                        <wp:positionV relativeFrom="paragraph">
                          <wp:posOffset>3124200</wp:posOffset>
                        </wp:positionV>
                        <wp:extent cx="514350" cy="1514475"/>
                        <wp:effectExtent l="0" t="0" r="0" b="0"/>
                        <wp:wrapNone/>
                        <wp:docPr id="127" name="Imagem 127" descr="Uma imagem contendo cabo, escova de dentes, bicicleta, pequen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7F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7" name="Imagem 127" descr="Uma imagem contendo cabo, escova de dentes, bicicleta, pequen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7F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5528" cy="15107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35040" behindDoc="0" locked="0" layoutInCell="1" allowOverlap="1" wp14:anchorId="7ABC467C" wp14:editId="23E8FD68">
                        <wp:simplePos x="0" y="0"/>
                        <wp:positionH relativeFrom="column">
                          <wp:posOffset>790575</wp:posOffset>
                        </wp:positionH>
                        <wp:positionV relativeFrom="paragraph">
                          <wp:posOffset>3152775</wp:posOffset>
                        </wp:positionV>
                        <wp:extent cx="638175" cy="1457325"/>
                        <wp:effectExtent l="0" t="0" r="0" b="9525"/>
                        <wp:wrapNone/>
                        <wp:docPr id="125" name="Imagem 125" descr="Cabo de bicicleta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7D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5" name="Imagem 125" descr="Cabo de bicicleta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7D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30753" cy="14573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36064" behindDoc="0" locked="0" layoutInCell="1" allowOverlap="1" wp14:anchorId="3C4E4A16" wp14:editId="227CF686">
                        <wp:simplePos x="0" y="0"/>
                        <wp:positionH relativeFrom="column">
                          <wp:posOffset>2914650</wp:posOffset>
                        </wp:positionH>
                        <wp:positionV relativeFrom="paragraph">
                          <wp:posOffset>2238375</wp:posOffset>
                        </wp:positionV>
                        <wp:extent cx="1104900" cy="800100"/>
                        <wp:effectExtent l="0" t="0" r="0" b="0"/>
                        <wp:wrapNone/>
                        <wp:docPr id="123" name="Imagem 123" descr="Uma imagem contendo pequeno, computador, pia, teclad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7B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3" name="Imagem 123" descr="Uma imagem contendo pequeno, computador, pia, teclad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7B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10116" cy="8072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37088" behindDoc="0" locked="0" layoutInCell="1" allowOverlap="1" wp14:anchorId="2F0A45ED" wp14:editId="3829675F">
                        <wp:simplePos x="0" y="0"/>
                        <wp:positionH relativeFrom="column">
                          <wp:posOffset>1038225</wp:posOffset>
                        </wp:positionH>
                        <wp:positionV relativeFrom="paragraph">
                          <wp:posOffset>2238375</wp:posOffset>
                        </wp:positionV>
                        <wp:extent cx="904875" cy="809625"/>
                        <wp:effectExtent l="0" t="0" r="0" b="9525"/>
                        <wp:wrapNone/>
                        <wp:docPr id="121" name="Imagem 121" descr="Cabo de computador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79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1" name="Imagem 121" descr="Cabo de computador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79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8952" cy="819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38112" behindDoc="0" locked="0" layoutInCell="1" allowOverlap="1" wp14:anchorId="276F6BEC" wp14:editId="788C105A">
                        <wp:simplePos x="0" y="0"/>
                        <wp:positionH relativeFrom="column">
                          <wp:posOffset>3048000</wp:posOffset>
                        </wp:positionH>
                        <wp:positionV relativeFrom="paragraph">
                          <wp:posOffset>1304925</wp:posOffset>
                        </wp:positionV>
                        <wp:extent cx="914400" cy="800100"/>
                        <wp:effectExtent l="0" t="0" r="0" b="0"/>
                        <wp:wrapNone/>
                        <wp:docPr id="119" name="Imagem 119" descr="Roda de bicicleta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77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9" name="Imagem 119" descr="Roda de bicicleta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77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9163" cy="8034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39136" behindDoc="0" locked="0" layoutInCell="1" allowOverlap="1" wp14:anchorId="305C41CF" wp14:editId="5E557871">
                        <wp:simplePos x="0" y="0"/>
                        <wp:positionH relativeFrom="column">
                          <wp:posOffset>1047750</wp:posOffset>
                        </wp:positionH>
                        <wp:positionV relativeFrom="paragraph">
                          <wp:posOffset>1323975</wp:posOffset>
                        </wp:positionV>
                        <wp:extent cx="895350" cy="781050"/>
                        <wp:effectExtent l="0" t="0" r="0" b="0"/>
                        <wp:wrapNone/>
                        <wp:docPr id="117" name="Imagem 117" descr="Cabo de computador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75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7" name="Imagem 117" descr="Cabo de computador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75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5153" cy="781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40160" behindDoc="0" locked="0" layoutInCell="1" allowOverlap="1" wp14:anchorId="0FFA6384" wp14:editId="13C877FA">
                        <wp:simplePos x="0" y="0"/>
                        <wp:positionH relativeFrom="column">
                          <wp:posOffset>3067050</wp:posOffset>
                        </wp:positionH>
                        <wp:positionV relativeFrom="paragraph">
                          <wp:posOffset>409575</wp:posOffset>
                        </wp:positionV>
                        <wp:extent cx="962025" cy="828675"/>
                        <wp:effectExtent l="0" t="0" r="0" b="9525"/>
                        <wp:wrapNone/>
                        <wp:docPr id="115" name="Imagem 115" descr="Uma imagem contendo no interior, cabo, conector, biciclet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7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5" name="Imagem 115" descr="Uma imagem contendo no interior, cabo, conector, biciclet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7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52587" cy="828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41184" behindDoc="0" locked="0" layoutInCell="1" allowOverlap="1" wp14:anchorId="0CAF6E11" wp14:editId="411E3726">
                        <wp:simplePos x="0" y="0"/>
                        <wp:positionH relativeFrom="column">
                          <wp:posOffset>1009650</wp:posOffset>
                        </wp:positionH>
                        <wp:positionV relativeFrom="paragraph">
                          <wp:posOffset>419100</wp:posOffset>
                        </wp:positionV>
                        <wp:extent cx="1076325" cy="800100"/>
                        <wp:effectExtent l="0" t="0" r="0" b="0"/>
                        <wp:wrapNone/>
                        <wp:docPr id="113" name="Imagem 113" descr="Uma imagem contendo atletismo, mes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71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3" name="Imagem 113" descr="Uma imagem contendo atletismo, mes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71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5616" cy="800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126, 127, 128, 129, 130, 131, 132, 133, 134, 135, 136, 137, 138, 139, 140, 141 e 142.</w:t>
                  </w:r>
                </w:p>
              </w:tc>
            </w:tr>
            <w:tr w:rsidR="00B41FA8" w:rsidRPr="00BB2A49" w14:paraId="5FF329FB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49E48C9C" w14:textId="074DD89A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Fazer a adequação das etiquetas contendo as informações de tensão. Adequar a instalação para a necessidade do ambiente e organizar a fiação. Adequar as </w:t>
                  </w:r>
                  <w:proofErr w:type="gramStart"/>
                  <w:r w:rsidRPr="00BB2A49">
                    <w:rPr>
                      <w:rFonts w:ascii="Arial Narrow" w:hAnsi="Arial Narrow" w:cs="Calibri"/>
                      <w:color w:val="000000"/>
                    </w:rPr>
                    <w:t>instalações  seguindo</w:t>
                  </w:r>
                  <w:proofErr w:type="gramEnd"/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 as regras de projeto da NBR 5410 quanto a passagem e afixação correta dos condutores </w:t>
                  </w:r>
                  <w:r w:rsidR="00A720ED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</w:p>
              </w:tc>
            </w:tr>
            <w:tr w:rsidR="00B41FA8" w:rsidRPr="00BB2A49" w14:paraId="024CDAD5" w14:textId="77777777" w:rsidTr="00C014AF">
              <w:trPr>
                <w:trHeight w:val="1800"/>
              </w:trPr>
              <w:tc>
                <w:tcPr>
                  <w:tcW w:w="9498" w:type="dxa"/>
                  <w:shd w:val="clear" w:color="auto" w:fill="auto"/>
                  <w:noWrap/>
                  <w:vAlign w:val="bottom"/>
                  <w:hideMark/>
                </w:tcPr>
                <w:p w14:paraId="0E9E73A1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42208" behindDoc="0" locked="0" layoutInCell="1" allowOverlap="1" wp14:anchorId="3F3696C1" wp14:editId="2C423DCF">
                        <wp:simplePos x="0" y="0"/>
                        <wp:positionH relativeFrom="column">
                          <wp:posOffset>3448050</wp:posOffset>
                        </wp:positionH>
                        <wp:positionV relativeFrom="paragraph">
                          <wp:posOffset>28575</wp:posOffset>
                        </wp:positionV>
                        <wp:extent cx="323850" cy="1095375"/>
                        <wp:effectExtent l="0" t="0" r="0" b="9525"/>
                        <wp:wrapNone/>
                        <wp:docPr id="129" name="Imagem 129" descr="Uma imagem contendo edifício, no interior, mesa, xícar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81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9" name="Imagem 129" descr="Uma imagem contendo edifício, no interior, mesa, xícar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81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3851" cy="10967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380"/>
                  </w:tblGrid>
                  <w:tr w:rsidR="00B41FA8" w:rsidRPr="00BB2A49" w14:paraId="31398725" w14:textId="77777777" w:rsidTr="00C014AF">
                    <w:trPr>
                      <w:trHeight w:val="1800"/>
                      <w:tblCellSpacing w:w="0" w:type="dxa"/>
                    </w:trPr>
                    <w:tc>
                      <w:tcPr>
                        <w:tcW w:w="6380" w:type="dxa"/>
                        <w:shd w:val="clear" w:color="auto" w:fill="auto"/>
                        <w:vAlign w:val="center"/>
                        <w:hideMark/>
                      </w:tcPr>
                      <w:p w14:paraId="6FC69B1C" w14:textId="77777777" w:rsidR="00B41FA8" w:rsidRPr="00BB2A49" w:rsidRDefault="00B41FA8" w:rsidP="00B41FA8">
                        <w:pPr>
                          <w:rPr>
                            <w:rFonts w:ascii="Arial Narrow" w:hAnsi="Arial Narrow" w:cs="Calibri"/>
                            <w:color w:val="000000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t>Foto: 145</w:t>
                        </w:r>
                      </w:p>
                    </w:tc>
                  </w:tr>
                </w:tbl>
                <w:p w14:paraId="07026798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  <w:tr w:rsidR="00B41FA8" w:rsidRPr="00BB2A49" w14:paraId="4DB5557D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5973E216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Adequar a passagem do cabo de com prensa-cabos ou encaminhamento elétrico de forma a garantir que a isolação elétrica do cabo não se rompa. </w:t>
                  </w:r>
                </w:p>
              </w:tc>
            </w:tr>
            <w:tr w:rsidR="00B41FA8" w:rsidRPr="00BB2A49" w14:paraId="731EEECF" w14:textId="77777777" w:rsidTr="00C014AF">
              <w:trPr>
                <w:trHeight w:val="6030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409D71AE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lastRenderedPageBreak/>
                    <w:drawing>
                      <wp:anchor distT="0" distB="0" distL="114300" distR="114300" simplePos="0" relativeHeight="251743232" behindDoc="0" locked="0" layoutInCell="1" allowOverlap="1" wp14:anchorId="044A03EC" wp14:editId="2685206B">
                        <wp:simplePos x="0" y="0"/>
                        <wp:positionH relativeFrom="column">
                          <wp:posOffset>114300</wp:posOffset>
                        </wp:positionH>
                        <wp:positionV relativeFrom="paragraph">
                          <wp:posOffset>247650</wp:posOffset>
                        </wp:positionV>
                        <wp:extent cx="866775" cy="952500"/>
                        <wp:effectExtent l="0" t="0" r="9525" b="0"/>
                        <wp:wrapNone/>
                        <wp:docPr id="131" name="Imagem 131" descr="Uma imagem contendo no interior, escova de dentes, mesa, escov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8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1" name="Imagem 131" descr="Uma imagem contendo no interior, escova de dentes, mesa, escov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8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2724" cy="9478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44256" behindDoc="0" locked="0" layoutInCell="1" allowOverlap="1" wp14:anchorId="5C397EBD" wp14:editId="24BFF8A5">
                        <wp:simplePos x="0" y="0"/>
                        <wp:positionH relativeFrom="column">
                          <wp:posOffset>2838450</wp:posOffset>
                        </wp:positionH>
                        <wp:positionV relativeFrom="paragraph">
                          <wp:posOffset>228600</wp:posOffset>
                        </wp:positionV>
                        <wp:extent cx="1104900" cy="981075"/>
                        <wp:effectExtent l="0" t="0" r="0" b="9525"/>
                        <wp:wrapNone/>
                        <wp:docPr id="139" name="Imagem 139" descr="Uma imagem contendo no interior, escova de dentes, escova, cab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8B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9" name="Imagem 139" descr="Uma imagem contendo no interior, escova de dentes, escova, cab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8B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97088" cy="9763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45280" behindDoc="0" locked="0" layoutInCell="1" allowOverlap="1" wp14:anchorId="73B29F90" wp14:editId="26A05E69">
                        <wp:simplePos x="0" y="0"/>
                        <wp:positionH relativeFrom="column">
                          <wp:posOffset>685800</wp:posOffset>
                        </wp:positionH>
                        <wp:positionV relativeFrom="paragraph">
                          <wp:posOffset>1352550</wp:posOffset>
                        </wp:positionV>
                        <wp:extent cx="428625" cy="1114425"/>
                        <wp:effectExtent l="0" t="0" r="9525" b="0"/>
                        <wp:wrapNone/>
                        <wp:docPr id="141" name="Imagem 141" descr="Uma imagem contendo no interior, mesa, deitad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8D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1" name="Imagem 141" descr="Uma imagem contendo no interior, mesa, deitad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8D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4253" cy="1118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46304" behindDoc="0" locked="0" layoutInCell="1" allowOverlap="1" wp14:anchorId="7152A8CD" wp14:editId="0B22A554">
                        <wp:simplePos x="0" y="0"/>
                        <wp:positionH relativeFrom="column">
                          <wp:posOffset>1304925</wp:posOffset>
                        </wp:positionH>
                        <wp:positionV relativeFrom="paragraph">
                          <wp:posOffset>1352550</wp:posOffset>
                        </wp:positionV>
                        <wp:extent cx="476250" cy="1133475"/>
                        <wp:effectExtent l="0" t="0" r="0" b="9525"/>
                        <wp:wrapNone/>
                        <wp:docPr id="143" name="Imagem 143" descr="Uma imagem contendo no interior, pia, verde, espelh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8F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3" name="Imagem 143" descr="Uma imagem contendo no interior, pia, verde, espelh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8F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77279" cy="11402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47328" behindDoc="0" locked="0" layoutInCell="1" allowOverlap="1" wp14:anchorId="4B2D4DDF" wp14:editId="2411535B">
                        <wp:simplePos x="0" y="0"/>
                        <wp:positionH relativeFrom="column">
                          <wp:posOffset>2600325</wp:posOffset>
                        </wp:positionH>
                        <wp:positionV relativeFrom="paragraph">
                          <wp:posOffset>1352550</wp:posOffset>
                        </wp:positionV>
                        <wp:extent cx="504825" cy="1133475"/>
                        <wp:effectExtent l="0" t="0" r="0" b="9525"/>
                        <wp:wrapNone/>
                        <wp:docPr id="145" name="Imagem 145" descr="Uma imagem contendo embaçado, comid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91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5" name="Imagem 145" descr="Uma imagem contendo embaçado, comid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91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2445" cy="11381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48352" behindDoc="0" locked="0" layoutInCell="1" allowOverlap="1" wp14:anchorId="47B7A0C0" wp14:editId="6A9EC5A8">
                        <wp:simplePos x="0" y="0"/>
                        <wp:positionH relativeFrom="column">
                          <wp:posOffset>95250</wp:posOffset>
                        </wp:positionH>
                        <wp:positionV relativeFrom="paragraph">
                          <wp:posOffset>2628900</wp:posOffset>
                        </wp:positionV>
                        <wp:extent cx="438150" cy="1095375"/>
                        <wp:effectExtent l="0" t="0" r="0" b="9525"/>
                        <wp:wrapNone/>
                        <wp:docPr id="147" name="Imagem 147" descr="Uma imagem contendo no interior, pequeno, espelho, balcã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9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" name="Imagem 147" descr="Uma imagem contendo no interior, pequeno, espelho, balcã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9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1004" cy="1097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49376" behindDoc="0" locked="0" layoutInCell="1" allowOverlap="1" wp14:anchorId="6811AB0D" wp14:editId="08DBF694">
                        <wp:simplePos x="0" y="0"/>
                        <wp:positionH relativeFrom="column">
                          <wp:posOffset>695325</wp:posOffset>
                        </wp:positionH>
                        <wp:positionV relativeFrom="paragraph">
                          <wp:posOffset>2628900</wp:posOffset>
                        </wp:positionV>
                        <wp:extent cx="590550" cy="1085850"/>
                        <wp:effectExtent l="0" t="0" r="0" b="0"/>
                        <wp:wrapNone/>
                        <wp:docPr id="148" name="Imagem 148" descr="Uma imagem contendo pequeno, mesa, mulher, segurand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9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8" name="Imagem 148" descr="Uma imagem contendo pequeno, mesa, mulher, segurand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9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5312" cy="10848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50400" behindDoc="0" locked="0" layoutInCell="1" allowOverlap="1" wp14:anchorId="798F51F8" wp14:editId="0A489EDE">
                        <wp:simplePos x="0" y="0"/>
                        <wp:positionH relativeFrom="column">
                          <wp:posOffset>3228975</wp:posOffset>
                        </wp:positionH>
                        <wp:positionV relativeFrom="paragraph">
                          <wp:posOffset>1362075</wp:posOffset>
                        </wp:positionV>
                        <wp:extent cx="733425" cy="1114425"/>
                        <wp:effectExtent l="0" t="0" r="0" b="9525"/>
                        <wp:wrapNone/>
                        <wp:docPr id="146" name="Imagem 146" descr="Uma imagem contendo escova de dentes, verde, leite, pi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92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6" name="Imagem 146" descr="Uma imagem contendo escova de dentes, verde, leite, pi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92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8406" cy="1117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51424" behindDoc="0" locked="0" layoutInCell="1" allowOverlap="1" wp14:anchorId="1F036339" wp14:editId="60023A80">
                        <wp:simplePos x="0" y="0"/>
                        <wp:positionH relativeFrom="column">
                          <wp:posOffset>2009775</wp:posOffset>
                        </wp:positionH>
                        <wp:positionV relativeFrom="paragraph">
                          <wp:posOffset>1343025</wp:posOffset>
                        </wp:positionV>
                        <wp:extent cx="457200" cy="1152525"/>
                        <wp:effectExtent l="0" t="0" r="0" b="9525"/>
                        <wp:wrapNone/>
                        <wp:docPr id="144" name="Imagem 144" descr="Uma imagem contendo no interior, pia, marrom, suj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90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4" name="Imagem 144" descr="Uma imagem contendo no interior, pia, marrom, suj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90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5576" cy="11578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52448" behindDoc="0" locked="0" layoutInCell="1" allowOverlap="1" wp14:anchorId="508B3490" wp14:editId="076C6004">
                        <wp:simplePos x="0" y="0"/>
                        <wp:positionH relativeFrom="column">
                          <wp:posOffset>2352675</wp:posOffset>
                        </wp:positionH>
                        <wp:positionV relativeFrom="paragraph">
                          <wp:posOffset>228600</wp:posOffset>
                        </wp:positionV>
                        <wp:extent cx="333375" cy="962025"/>
                        <wp:effectExtent l="0" t="0" r="9525" b="0"/>
                        <wp:wrapNone/>
                        <wp:docPr id="142" name="Imagem 142" descr="Uma imagem contendo escova de dentes, espelho, gat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8E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2" name="Imagem 142" descr="Uma imagem contendo escova de dentes, espelho, gat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8E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6228" cy="9644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53472" behindDoc="0" locked="0" layoutInCell="1" allowOverlap="1" wp14:anchorId="63AC3BEA" wp14:editId="61835E44">
                        <wp:simplePos x="0" y="0"/>
                        <wp:positionH relativeFrom="column">
                          <wp:posOffset>123825</wp:posOffset>
                        </wp:positionH>
                        <wp:positionV relativeFrom="paragraph">
                          <wp:posOffset>1362075</wp:posOffset>
                        </wp:positionV>
                        <wp:extent cx="428625" cy="1104900"/>
                        <wp:effectExtent l="0" t="0" r="9525" b="0"/>
                        <wp:wrapNone/>
                        <wp:docPr id="140" name="Imagem 140" descr="Uma imagem contendo no interior, escova de dentes, escova, dentes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8C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0" name="Imagem 140" descr="Uma imagem contendo no interior, escova de dentes, escova, dentes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8C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1004" cy="1097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54496" behindDoc="0" locked="0" layoutInCell="1" allowOverlap="1" wp14:anchorId="07C443E1" wp14:editId="0F6CB4CE">
                        <wp:simplePos x="0" y="0"/>
                        <wp:positionH relativeFrom="column">
                          <wp:posOffset>1190625</wp:posOffset>
                        </wp:positionH>
                        <wp:positionV relativeFrom="paragraph">
                          <wp:posOffset>238125</wp:posOffset>
                        </wp:positionV>
                        <wp:extent cx="971550" cy="962025"/>
                        <wp:effectExtent l="0" t="0" r="0" b="9525"/>
                        <wp:wrapNone/>
                        <wp:docPr id="138" name="Imagem 138" descr="Uma imagem contendo no interior, escova de dentes, escova, frente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8A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8" name="Imagem 138" descr="Uma imagem contendo no interior, escova de dentes, escova, frente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8A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0621" cy="9644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146, 147, 148, 149, 150, 151, 152, 153, 154,155, 156 e 157.</w:t>
                  </w:r>
                </w:p>
              </w:tc>
            </w:tr>
            <w:tr w:rsidR="00B41FA8" w:rsidRPr="00BB2A49" w14:paraId="4B336E7B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04BC69CC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proofErr w:type="gramStart"/>
                  <w:r w:rsidRPr="00BB2A49">
                    <w:rPr>
                      <w:rFonts w:ascii="Arial Narrow" w:hAnsi="Arial Narrow" w:cs="Calibri"/>
                      <w:color w:val="000000"/>
                    </w:rPr>
                    <w:t>Executar  manutenção</w:t>
                  </w:r>
                  <w:proofErr w:type="gramEnd"/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 nos componentes elétricos e condutores, executar a devida manutenção e/ou complementação de encaminhamentos elétricos  garantindo que pessoas classificadas pela Tabela 18 da NBR 5410, BA1 (Comuns), BA2 (Crianças) e BA3 (Incapacitadas) não possam ter acesso aos cabos e/ou conexões elétricas.</w:t>
                  </w:r>
                </w:p>
              </w:tc>
            </w:tr>
            <w:tr w:rsidR="00B41FA8" w:rsidRPr="00BB2A49" w14:paraId="311B7CF7" w14:textId="77777777" w:rsidTr="00C014AF">
              <w:trPr>
                <w:trHeight w:val="274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0F224771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55520" behindDoc="0" locked="0" layoutInCell="1" allowOverlap="1" wp14:anchorId="586100CD" wp14:editId="1C689AA2">
                        <wp:simplePos x="0" y="0"/>
                        <wp:positionH relativeFrom="column">
                          <wp:posOffset>152400</wp:posOffset>
                        </wp:positionH>
                        <wp:positionV relativeFrom="paragraph">
                          <wp:posOffset>304800</wp:posOffset>
                        </wp:positionV>
                        <wp:extent cx="1209675" cy="1228725"/>
                        <wp:effectExtent l="0" t="0" r="9525" b="0"/>
                        <wp:wrapNone/>
                        <wp:docPr id="149" name="Imagem 149" descr="Uma imagem contendo medidor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95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9" name="Imagem 149" descr="Uma imagem contendo medidor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95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15024" cy="1228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56544" behindDoc="0" locked="0" layoutInCell="1" allowOverlap="1" wp14:anchorId="7400EA60" wp14:editId="622C678C">
                        <wp:simplePos x="0" y="0"/>
                        <wp:positionH relativeFrom="column">
                          <wp:posOffset>2438400</wp:posOffset>
                        </wp:positionH>
                        <wp:positionV relativeFrom="paragraph">
                          <wp:posOffset>285750</wp:posOffset>
                        </wp:positionV>
                        <wp:extent cx="704850" cy="1276350"/>
                        <wp:effectExtent l="0" t="0" r="0" b="0"/>
                        <wp:wrapNone/>
                        <wp:docPr id="151" name="Imagem 151" descr="Uma imagem contendo pequeno, mesa, espelho, pi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97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1" name="Imagem 151" descr="Uma imagem contendo pequeno, mesa, espelho, pi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97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4851" cy="12754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57568" behindDoc="0" locked="0" layoutInCell="1" allowOverlap="1" wp14:anchorId="5C8D5DAB" wp14:editId="364F53F8">
                        <wp:simplePos x="0" y="0"/>
                        <wp:positionH relativeFrom="column">
                          <wp:posOffset>3238500</wp:posOffset>
                        </wp:positionH>
                        <wp:positionV relativeFrom="paragraph">
                          <wp:posOffset>276225</wp:posOffset>
                        </wp:positionV>
                        <wp:extent cx="590550" cy="1285875"/>
                        <wp:effectExtent l="0" t="0" r="0" b="0"/>
                        <wp:wrapNone/>
                        <wp:docPr id="152" name="Imagem 152" descr="Uma imagem contendo no interior, bicicleta, cozinha, pequen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98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2" name="Imagem 152" descr="Uma imagem contendo no interior, bicicleta, cozinha, pequen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98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0550" cy="12802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58592" behindDoc="0" locked="0" layoutInCell="1" allowOverlap="1" wp14:anchorId="1C552BAF" wp14:editId="0A79A335">
                        <wp:simplePos x="0" y="0"/>
                        <wp:positionH relativeFrom="column">
                          <wp:posOffset>1590675</wp:posOffset>
                        </wp:positionH>
                        <wp:positionV relativeFrom="paragraph">
                          <wp:posOffset>295275</wp:posOffset>
                        </wp:positionV>
                        <wp:extent cx="600075" cy="1257300"/>
                        <wp:effectExtent l="0" t="0" r="0" b="0"/>
                        <wp:wrapNone/>
                        <wp:docPr id="150" name="Imagem 150" descr="Uma imagem contendo no interior, cozinha, mesa, balcã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96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0" name="Imagem 150" descr="Uma imagem contendo no interior, cozinha, mesa, balcã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96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509" cy="12543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158, 159, 160 e 161</w:t>
                  </w:r>
                </w:p>
              </w:tc>
            </w:tr>
            <w:tr w:rsidR="00B41FA8" w:rsidRPr="00BB2A49" w14:paraId="3B9C6C59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0695CB14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Executar manutenção, garantindo a isolação e integridade dos cabos elétricos e tampando, e/ou substituindo a caixa de passagem </w:t>
                  </w:r>
                </w:p>
              </w:tc>
            </w:tr>
            <w:tr w:rsidR="00B41FA8" w:rsidRPr="00BB2A49" w14:paraId="0F606289" w14:textId="77777777" w:rsidTr="00C014AF">
              <w:trPr>
                <w:trHeight w:val="1605"/>
              </w:trPr>
              <w:tc>
                <w:tcPr>
                  <w:tcW w:w="9498" w:type="dxa"/>
                  <w:shd w:val="clear" w:color="auto" w:fill="auto"/>
                  <w:noWrap/>
                  <w:vAlign w:val="bottom"/>
                  <w:hideMark/>
                </w:tcPr>
                <w:p w14:paraId="7AF56101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  <w:r w:rsidRPr="00BB2A49">
                    <w:rPr>
                      <w:rFonts w:ascii="Calibri" w:hAnsi="Calibri" w:cs="Calibri"/>
                      <w:noProof/>
                      <w:color w:val="000000"/>
                    </w:rPr>
                    <w:lastRenderedPageBreak/>
                    <w:drawing>
                      <wp:anchor distT="0" distB="0" distL="114300" distR="114300" simplePos="0" relativeHeight="251759616" behindDoc="0" locked="0" layoutInCell="1" allowOverlap="1" wp14:anchorId="7776D86E" wp14:editId="2559EC4C">
                        <wp:simplePos x="0" y="0"/>
                        <wp:positionH relativeFrom="column">
                          <wp:posOffset>3028950</wp:posOffset>
                        </wp:positionH>
                        <wp:positionV relativeFrom="paragraph">
                          <wp:posOffset>47625</wp:posOffset>
                        </wp:positionV>
                        <wp:extent cx="809625" cy="942975"/>
                        <wp:effectExtent l="0" t="0" r="9525" b="0"/>
                        <wp:wrapNone/>
                        <wp:docPr id="153" name="Imagem 153" descr="Uma imagem contendo no interior, pia, espelho, balcã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99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3" name="Imagem 153" descr="Uma imagem contendo no interior, pia, espelho, balcã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99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13054" cy="9429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380"/>
                  </w:tblGrid>
                  <w:tr w:rsidR="00B41FA8" w:rsidRPr="00BB2A49" w14:paraId="733B55C9" w14:textId="77777777" w:rsidTr="00C014AF">
                    <w:trPr>
                      <w:trHeight w:val="1605"/>
                      <w:tblCellSpacing w:w="0" w:type="dxa"/>
                    </w:trPr>
                    <w:tc>
                      <w:tcPr>
                        <w:tcW w:w="6380" w:type="dxa"/>
                        <w:shd w:val="clear" w:color="auto" w:fill="auto"/>
                        <w:vAlign w:val="center"/>
                        <w:hideMark/>
                      </w:tcPr>
                      <w:p w14:paraId="329758ED" w14:textId="3F5E40D9" w:rsidR="00B41FA8" w:rsidRPr="00BB2A49" w:rsidRDefault="00B41FA8" w:rsidP="00B41FA8">
                        <w:pPr>
                          <w:rPr>
                            <w:rFonts w:ascii="Arial Narrow" w:hAnsi="Arial Narrow" w:cs="Calibri"/>
                            <w:color w:val="000000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t>Foto: 162</w:t>
                        </w:r>
                      </w:p>
                    </w:tc>
                  </w:tr>
                </w:tbl>
                <w:p w14:paraId="4656EA1E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  <w:tr w:rsidR="00B41FA8" w:rsidRPr="00BB2A49" w14:paraId="3C1758E6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7FB0C8E1" w14:textId="22EF4766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Fazer a adequação das etiquetas contendo as informações de tensão. Adequar a instalação para a necessidade do ambiente e organizar a fiação. Adequar as instalações seguindo as regras de projeto da NBR 5410 quanto a passagem e afixação correta dos condutores </w:t>
                  </w:r>
                  <w:r w:rsidR="00A720ED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</w:p>
              </w:tc>
            </w:tr>
            <w:tr w:rsidR="00B41FA8" w:rsidRPr="00BB2A49" w14:paraId="11FACC3F" w14:textId="77777777" w:rsidTr="00C014AF">
              <w:trPr>
                <w:trHeight w:val="2160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66BA3E74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60640" behindDoc="0" locked="0" layoutInCell="1" allowOverlap="1" wp14:anchorId="05CAEEAA" wp14:editId="55329512">
                        <wp:simplePos x="0" y="0"/>
                        <wp:positionH relativeFrom="column">
                          <wp:posOffset>295275</wp:posOffset>
                        </wp:positionH>
                        <wp:positionV relativeFrom="paragraph">
                          <wp:posOffset>257175</wp:posOffset>
                        </wp:positionV>
                        <wp:extent cx="1009650" cy="952500"/>
                        <wp:effectExtent l="0" t="0" r="0" b="0"/>
                        <wp:wrapNone/>
                        <wp:docPr id="154" name="Imagem 154" descr="Cabo de computador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9A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4" name="Imagem 154" descr="Cabo de computador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9A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14412" cy="951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61664" behindDoc="0" locked="0" layoutInCell="1" allowOverlap="1" wp14:anchorId="108DBEEA" wp14:editId="28E1D5A6">
                        <wp:simplePos x="0" y="0"/>
                        <wp:positionH relativeFrom="column">
                          <wp:posOffset>2686050</wp:posOffset>
                        </wp:positionH>
                        <wp:positionV relativeFrom="paragraph">
                          <wp:posOffset>238125</wp:posOffset>
                        </wp:positionV>
                        <wp:extent cx="1123950" cy="971550"/>
                        <wp:effectExtent l="0" t="0" r="0" b="0"/>
                        <wp:wrapNone/>
                        <wp:docPr id="156" name="Imagem 156" descr="Cabo de computador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9C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6" name="Imagem 156" descr="Cabo de computador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9C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12963" cy="9763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62688" behindDoc="0" locked="0" layoutInCell="1" allowOverlap="1" wp14:anchorId="7ACE1572" wp14:editId="4F19B5F1">
                        <wp:simplePos x="0" y="0"/>
                        <wp:positionH relativeFrom="column">
                          <wp:posOffset>1447800</wp:posOffset>
                        </wp:positionH>
                        <wp:positionV relativeFrom="paragraph">
                          <wp:posOffset>247650</wp:posOffset>
                        </wp:positionV>
                        <wp:extent cx="1076325" cy="971550"/>
                        <wp:effectExtent l="0" t="0" r="9525" b="0"/>
                        <wp:wrapNone/>
                        <wp:docPr id="155" name="Imagem 155" descr="Uma imagem contendo no interior, cabo, mesa, computador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9B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5" name="Imagem 155" descr="Uma imagem contendo no interior, cabo, mesa, computador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9B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7350" cy="9701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166, 167 e 168</w:t>
                  </w:r>
                </w:p>
              </w:tc>
            </w:tr>
            <w:tr w:rsidR="00B41FA8" w:rsidRPr="00BB2A49" w14:paraId="39E0D4F8" w14:textId="77777777" w:rsidTr="00C014AF">
              <w:trPr>
                <w:trHeight w:val="1470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5D7A5A23" w14:textId="7404DF0E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Organizar a fiação Instalando encaminhamento elétrico para passagem dos condutores, garantindo a separação de cabos de potência dos cabos de sinal seguindo as regras de projeto da NBR 5410 quanto a passagem e afixação correta dos condutores, ou </w:t>
                  </w:r>
                  <w:proofErr w:type="gramStart"/>
                  <w:r w:rsidRPr="00BB2A49">
                    <w:rPr>
                      <w:rFonts w:ascii="Arial Narrow" w:hAnsi="Arial Narrow" w:cs="Calibri"/>
                      <w:color w:val="000000"/>
                    </w:rPr>
                    <w:t>retirar  circuitos</w:t>
                  </w:r>
                  <w:proofErr w:type="gramEnd"/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 desativados, </w:t>
                  </w:r>
                  <w:r w:rsidR="001F69D7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</w:p>
              </w:tc>
            </w:tr>
            <w:tr w:rsidR="00B41FA8" w:rsidRPr="00BB2A49" w14:paraId="030BEB2C" w14:textId="77777777" w:rsidTr="00C014AF">
              <w:trPr>
                <w:trHeight w:val="2160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01570949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63712" behindDoc="0" locked="0" layoutInCell="1" allowOverlap="1" wp14:anchorId="2865BE63" wp14:editId="62459BA7">
                        <wp:simplePos x="0" y="0"/>
                        <wp:positionH relativeFrom="column">
                          <wp:posOffset>2209800</wp:posOffset>
                        </wp:positionH>
                        <wp:positionV relativeFrom="paragraph">
                          <wp:posOffset>180975</wp:posOffset>
                        </wp:positionV>
                        <wp:extent cx="352425" cy="1123950"/>
                        <wp:effectExtent l="0" t="0" r="9525" b="0"/>
                        <wp:wrapNone/>
                        <wp:docPr id="160" name="Imagem 160" descr="Cabo de computador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A0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0" name="Imagem 160" descr="Cabo de computador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A0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5372" cy="11260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64736" behindDoc="0" locked="0" layoutInCell="1" allowOverlap="1" wp14:anchorId="23713EA5" wp14:editId="4A7D05C6">
                        <wp:simplePos x="0" y="0"/>
                        <wp:positionH relativeFrom="column">
                          <wp:posOffset>2743200</wp:posOffset>
                        </wp:positionH>
                        <wp:positionV relativeFrom="paragraph">
                          <wp:posOffset>171450</wp:posOffset>
                        </wp:positionV>
                        <wp:extent cx="876300" cy="1114425"/>
                        <wp:effectExtent l="0" t="214313" r="0" b="0"/>
                        <wp:wrapNone/>
                        <wp:docPr id="161" name="Imagem 161" descr="Uma imagem contendo bicicleta, cabo, gat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A1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1" name="Imagem 161" descr="Uma imagem contendo bicicleta, cabo, gat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A1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0"/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1121283" cy="8754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169 e 170</w:t>
                  </w:r>
                </w:p>
              </w:tc>
            </w:tr>
            <w:tr w:rsidR="00B41FA8" w:rsidRPr="00BB2A49" w14:paraId="546DCA6B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7B49AC8E" w14:textId="2F19633C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Fazer a adequação das etiquetas contendo as informações de tensão. Adequar a instalação para a necessidade do ambiente e organizar a fiação. Adequar as </w:t>
                  </w:r>
                  <w:proofErr w:type="gramStart"/>
                  <w:r w:rsidRPr="00BB2A49">
                    <w:rPr>
                      <w:rFonts w:ascii="Arial Narrow" w:hAnsi="Arial Narrow" w:cs="Calibri"/>
                      <w:color w:val="000000"/>
                    </w:rPr>
                    <w:t>instalações  seguindo</w:t>
                  </w:r>
                  <w:proofErr w:type="gramEnd"/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 as regras de projeto da NBR 5410 quanto a passagem e afixação correta dos condutores </w:t>
                  </w:r>
                  <w:r w:rsidR="00A720ED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</w:p>
              </w:tc>
            </w:tr>
            <w:tr w:rsidR="00B41FA8" w:rsidRPr="00BB2A49" w14:paraId="4B2EDB4F" w14:textId="77777777" w:rsidTr="00C014AF">
              <w:trPr>
                <w:trHeight w:val="2160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12FB3BB9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65760" behindDoc="0" locked="0" layoutInCell="1" allowOverlap="1" wp14:anchorId="395361DC" wp14:editId="4EDE0219">
                        <wp:simplePos x="0" y="0"/>
                        <wp:positionH relativeFrom="column">
                          <wp:posOffset>1952625</wp:posOffset>
                        </wp:positionH>
                        <wp:positionV relativeFrom="paragraph">
                          <wp:posOffset>133350</wp:posOffset>
                        </wp:positionV>
                        <wp:extent cx="466725" cy="1047750"/>
                        <wp:effectExtent l="0" t="0" r="9525" b="0"/>
                        <wp:wrapNone/>
                        <wp:docPr id="164" name="Imagem 164" descr="Uma imagem contendo no interior, pia, mesa, pequen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A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4" name="Imagem 164" descr="Uma imagem contendo no interior, pia, mesa, pequen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A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70229" cy="10525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66784" behindDoc="0" locked="0" layoutInCell="1" allowOverlap="1" wp14:anchorId="3603565E" wp14:editId="39153375">
                        <wp:simplePos x="0" y="0"/>
                        <wp:positionH relativeFrom="column">
                          <wp:posOffset>2562225</wp:posOffset>
                        </wp:positionH>
                        <wp:positionV relativeFrom="paragraph">
                          <wp:posOffset>123825</wp:posOffset>
                        </wp:positionV>
                        <wp:extent cx="1038225" cy="1066800"/>
                        <wp:effectExtent l="0" t="0" r="9525" b="0"/>
                        <wp:wrapNone/>
                        <wp:docPr id="165" name="Imagem 165" descr="Em preto e branco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A5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5" name="Imagem 165" descr="Em preto e branco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A5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6301" cy="10644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171 e 172</w:t>
                  </w:r>
                </w:p>
              </w:tc>
            </w:tr>
            <w:tr w:rsidR="00B41FA8" w:rsidRPr="00BB2A49" w14:paraId="21002AD3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5FA03AE4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lastRenderedPageBreak/>
                    <w:t>Organizar a fiação acomodando os cabos no devido encaminhamento elétrico, fixar as caixas de tomada de forma que só possam ser removidas com auxílio de ferramenta até o ponto em que se garanta que pessoas classificadas pela Tabela 18 da NBR 5410, BA1 (Comuns), BA2 (Crianças) e BA3 (Incapacitadas) não possam ter acesso aos cabos.</w:t>
                  </w:r>
                </w:p>
              </w:tc>
            </w:tr>
            <w:tr w:rsidR="00B41FA8" w:rsidRPr="00BB2A49" w14:paraId="7034DCB9" w14:textId="77777777" w:rsidTr="00C014AF">
              <w:trPr>
                <w:trHeight w:val="2460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1E77AD02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67808" behindDoc="0" locked="0" layoutInCell="1" allowOverlap="1" wp14:anchorId="7D63EB23" wp14:editId="7D40A389">
                        <wp:simplePos x="0" y="0"/>
                        <wp:positionH relativeFrom="column">
                          <wp:posOffset>171450</wp:posOffset>
                        </wp:positionH>
                        <wp:positionV relativeFrom="paragraph">
                          <wp:posOffset>257175</wp:posOffset>
                        </wp:positionV>
                        <wp:extent cx="352425" cy="1123950"/>
                        <wp:effectExtent l="0" t="0" r="9525" b="0"/>
                        <wp:wrapNone/>
                        <wp:docPr id="169" name="Imagem 169" descr="Cabo de computador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A9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9" name="Imagem 169" descr="Cabo de computador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A9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5372" cy="11260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68832" behindDoc="0" locked="0" layoutInCell="1" allowOverlap="1" wp14:anchorId="33CEA87F" wp14:editId="1A22CF01">
                        <wp:simplePos x="0" y="0"/>
                        <wp:positionH relativeFrom="column">
                          <wp:posOffset>1695450</wp:posOffset>
                        </wp:positionH>
                        <wp:positionV relativeFrom="paragraph">
                          <wp:posOffset>257175</wp:posOffset>
                        </wp:positionV>
                        <wp:extent cx="504825" cy="1114425"/>
                        <wp:effectExtent l="0" t="0" r="0" b="9525"/>
                        <wp:wrapNone/>
                        <wp:docPr id="171" name="Imagem 171" descr="Uma imagem contendo no interior, pia, mesa, pequen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AB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1" name="Imagem 171" descr="Uma imagem contendo no interior, pia, mesa, pequen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AB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8805" cy="11164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69856" behindDoc="0" locked="0" layoutInCell="1" allowOverlap="1" wp14:anchorId="446C1C0D" wp14:editId="027CEB87">
                        <wp:simplePos x="0" y="0"/>
                        <wp:positionH relativeFrom="column">
                          <wp:posOffset>3514725</wp:posOffset>
                        </wp:positionH>
                        <wp:positionV relativeFrom="paragraph">
                          <wp:posOffset>257175</wp:posOffset>
                        </wp:positionV>
                        <wp:extent cx="438150" cy="1143000"/>
                        <wp:effectExtent l="0" t="0" r="0" b="0"/>
                        <wp:wrapNone/>
                        <wp:docPr id="173" name="Imagem 173" descr="Uma imagem contendo mesa, pequeno, em pé, cozinh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AD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3" name="Imagem 173" descr="Uma imagem contendo mesa, pequeno, em pé, cozinh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AD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7712" cy="11430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70880" behindDoc="0" locked="0" layoutInCell="1" allowOverlap="1" wp14:anchorId="0D64547E" wp14:editId="5D0A0CF6">
                        <wp:simplePos x="0" y="0"/>
                        <wp:positionH relativeFrom="column">
                          <wp:posOffset>2305050</wp:posOffset>
                        </wp:positionH>
                        <wp:positionV relativeFrom="paragraph">
                          <wp:posOffset>247650</wp:posOffset>
                        </wp:positionV>
                        <wp:extent cx="1095375" cy="1133475"/>
                        <wp:effectExtent l="0" t="0" r="9525" b="0"/>
                        <wp:wrapNone/>
                        <wp:docPr id="172" name="Imagem 172" descr="Em preto e branco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AC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2" name="Imagem 172" descr="Em preto e branco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AC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99277" cy="11291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71904" behindDoc="0" locked="0" layoutInCell="1" allowOverlap="1" wp14:anchorId="65A02A22" wp14:editId="4C7D425A">
                        <wp:simplePos x="0" y="0"/>
                        <wp:positionH relativeFrom="column">
                          <wp:posOffset>695325</wp:posOffset>
                        </wp:positionH>
                        <wp:positionV relativeFrom="paragraph">
                          <wp:posOffset>247650</wp:posOffset>
                        </wp:positionV>
                        <wp:extent cx="876300" cy="1123950"/>
                        <wp:effectExtent l="0" t="219075" r="0" b="0"/>
                        <wp:wrapNone/>
                        <wp:docPr id="170" name="Imagem 170" descr="Uma imagem contendo bicicleta, cabo, gat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AA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0" name="Imagem 170" descr="Uma imagem contendo bicicleta, cabo, gat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AA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0"/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1121283" cy="8754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169, 170, 171, 172 e 174</w:t>
                  </w:r>
                </w:p>
              </w:tc>
            </w:tr>
            <w:tr w:rsidR="00B41FA8" w:rsidRPr="00BB2A49" w14:paraId="4467EBA3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37048B7C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>Providenciar instalação de placas de identificação do nível de tensão.</w:t>
                  </w:r>
                </w:p>
              </w:tc>
            </w:tr>
            <w:tr w:rsidR="00B41FA8" w:rsidRPr="00BB2A49" w14:paraId="452B8262" w14:textId="77777777" w:rsidTr="00C014AF">
              <w:trPr>
                <w:trHeight w:val="2130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61C7B304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72928" behindDoc="0" locked="0" layoutInCell="1" allowOverlap="1" wp14:anchorId="7C675507" wp14:editId="2335E1AF">
                        <wp:simplePos x="0" y="0"/>
                        <wp:positionH relativeFrom="column">
                          <wp:posOffset>1781175</wp:posOffset>
                        </wp:positionH>
                        <wp:positionV relativeFrom="paragraph">
                          <wp:posOffset>161925</wp:posOffset>
                        </wp:positionV>
                        <wp:extent cx="400050" cy="1085850"/>
                        <wp:effectExtent l="0" t="0" r="0" b="0"/>
                        <wp:wrapNone/>
                        <wp:docPr id="179" name="Imagem 179" descr="Uma imagem contendo no interior, mulher, pequeno, mes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B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9" name="Imagem 179" descr="Uma imagem contendo no interior, mulher, pequeno, mes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B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5105" cy="10856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73952" behindDoc="0" locked="0" layoutInCell="1" allowOverlap="1" wp14:anchorId="651FBF07" wp14:editId="0DF06230">
                        <wp:simplePos x="0" y="0"/>
                        <wp:positionH relativeFrom="column">
                          <wp:posOffset>2390775</wp:posOffset>
                        </wp:positionH>
                        <wp:positionV relativeFrom="paragraph">
                          <wp:posOffset>161925</wp:posOffset>
                        </wp:positionV>
                        <wp:extent cx="990600" cy="1095375"/>
                        <wp:effectExtent l="0" t="0" r="0" b="0"/>
                        <wp:wrapNone/>
                        <wp:docPr id="180" name="Imagem 180" descr="Cabo conectado a parede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B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0" name="Imagem 180" descr="Cabo conectado a parede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B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91994" cy="10950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175 e 176</w:t>
                  </w:r>
                </w:p>
              </w:tc>
            </w:tr>
            <w:tr w:rsidR="00B41FA8" w:rsidRPr="00BB2A49" w14:paraId="78EA9CF3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3135D2F4" w14:textId="3C6A2F88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Fazer a adequação das etiquetas contendo as informações de tensão. Adequar a instalação para a necessidade do ambiente e organizar a fiação. Adequar as </w:t>
                  </w:r>
                  <w:r w:rsidR="001F69D7" w:rsidRPr="00BB2A49">
                    <w:rPr>
                      <w:rFonts w:ascii="Arial Narrow" w:hAnsi="Arial Narrow" w:cs="Calibri"/>
                      <w:color w:val="000000"/>
                    </w:rPr>
                    <w:t>instalações seguindo</w:t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 as regras de projeto da NBR 5410 quanto a passagem e afixação correta dos condutores </w:t>
                  </w:r>
                  <w:r w:rsidR="00A720ED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</w:p>
              </w:tc>
            </w:tr>
            <w:tr w:rsidR="00B41FA8" w:rsidRPr="00BB2A49" w14:paraId="59C22EC7" w14:textId="77777777" w:rsidTr="00C014AF">
              <w:trPr>
                <w:trHeight w:val="2130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5B940CF6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74976" behindDoc="0" locked="0" layoutInCell="1" allowOverlap="1" wp14:anchorId="59F37B77" wp14:editId="6CD46EA0">
                        <wp:simplePos x="0" y="0"/>
                        <wp:positionH relativeFrom="column">
                          <wp:posOffset>2419350</wp:posOffset>
                        </wp:positionH>
                        <wp:positionV relativeFrom="paragraph">
                          <wp:posOffset>85725</wp:posOffset>
                        </wp:positionV>
                        <wp:extent cx="990600" cy="1095375"/>
                        <wp:effectExtent l="0" t="0" r="0" b="0"/>
                        <wp:wrapNone/>
                        <wp:docPr id="183" name="Imagem 183" descr="Cabo conectado a parede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B7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3" name="Imagem 183" descr="Cabo conectado a parede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B7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91994" cy="10950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176</w:t>
                  </w:r>
                </w:p>
              </w:tc>
            </w:tr>
            <w:tr w:rsidR="00B41FA8" w:rsidRPr="00BB2A49" w14:paraId="7A26FA3F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09897A56" w14:textId="56B5488B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Organizar a </w:t>
                  </w:r>
                  <w:r w:rsidR="001F69D7" w:rsidRPr="00BB2A49">
                    <w:rPr>
                      <w:rFonts w:ascii="Arial Narrow" w:hAnsi="Arial Narrow" w:cs="Calibri"/>
                      <w:color w:val="000000"/>
                    </w:rPr>
                    <w:t>fiação instalando</w:t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 encaminhamento elétrico para passagem dos condutores, pois </w:t>
                  </w:r>
                  <w:proofErr w:type="gramStart"/>
                  <w:r w:rsidRPr="00BB2A49">
                    <w:rPr>
                      <w:rFonts w:ascii="Arial Narrow" w:hAnsi="Arial Narrow" w:cs="Calibri"/>
                      <w:color w:val="000000"/>
                    </w:rPr>
                    <w:t>os mesmos</w:t>
                  </w:r>
                  <w:proofErr w:type="gramEnd"/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 não foram projetados para ter a resistência mecânica que está sendo apresentado, garantindo a separação de cabos de potência dos cabos de sinal seguindo as regras de projeto da NBR 5410 quanto a passagem e afixação correta dos condutores, ou retirar circuitos desativados, </w:t>
                  </w:r>
                  <w:r w:rsidR="001F69D7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</w:p>
              </w:tc>
            </w:tr>
            <w:tr w:rsidR="00B41FA8" w:rsidRPr="00BB2A49" w14:paraId="7DD5E7C1" w14:textId="77777777" w:rsidTr="00C014AF">
              <w:trPr>
                <w:trHeight w:val="2130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445B4E41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lastRenderedPageBreak/>
                    <w:drawing>
                      <wp:anchor distT="0" distB="0" distL="114300" distR="114300" simplePos="0" relativeHeight="251776000" behindDoc="0" locked="0" layoutInCell="1" allowOverlap="1" wp14:anchorId="2CA4EDA2" wp14:editId="4E3D1CEB">
                        <wp:simplePos x="0" y="0"/>
                        <wp:positionH relativeFrom="column">
                          <wp:posOffset>2952750</wp:posOffset>
                        </wp:positionH>
                        <wp:positionV relativeFrom="paragraph">
                          <wp:posOffset>9525</wp:posOffset>
                        </wp:positionV>
                        <wp:extent cx="428625" cy="1323975"/>
                        <wp:effectExtent l="0" t="0" r="9525" b="0"/>
                        <wp:wrapNone/>
                        <wp:docPr id="185" name="Imagem 185" descr="Árvore de natal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B9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5" name="Imagem 185" descr="Árvore de natal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B9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3723" cy="13285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188</w:t>
                  </w:r>
                </w:p>
              </w:tc>
            </w:tr>
            <w:tr w:rsidR="00B41FA8" w:rsidRPr="00BB2A49" w14:paraId="43BF3169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1228D6A5" w14:textId="40008001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Fazer a adequação das etiquetas contendo as informações de tensão. Adequar a instalação para a necessidade do ambiente e organizar a fiação. Adequar as instalações seguindo as regras de projeto da NBR 5410 quanto a passagem e afixação correta dos condutores </w:t>
                  </w:r>
                  <w:r w:rsidR="00A720ED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</w:p>
              </w:tc>
            </w:tr>
            <w:tr w:rsidR="00B41FA8" w:rsidRPr="00BB2A49" w14:paraId="1BD1BA24" w14:textId="77777777" w:rsidTr="00C014AF">
              <w:trPr>
                <w:trHeight w:val="436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18D76F33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77024" behindDoc="0" locked="0" layoutInCell="1" allowOverlap="1" wp14:anchorId="198B3EA3" wp14:editId="0DEEAFD6">
                        <wp:simplePos x="0" y="0"/>
                        <wp:positionH relativeFrom="column">
                          <wp:posOffset>266700</wp:posOffset>
                        </wp:positionH>
                        <wp:positionV relativeFrom="paragraph">
                          <wp:posOffset>200025</wp:posOffset>
                        </wp:positionV>
                        <wp:extent cx="476250" cy="1209675"/>
                        <wp:effectExtent l="0" t="0" r="0" b="0"/>
                        <wp:wrapNone/>
                        <wp:docPr id="187" name="Imagem 187" descr="Uma imagem contendo computador, teclado, mouse, mes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BB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7" name="Imagem 187" descr="Uma imagem contendo computador, teclado, mouse, mes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BB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78926" cy="1209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78048" behindDoc="0" locked="0" layoutInCell="1" allowOverlap="1" wp14:anchorId="18DC5633" wp14:editId="57E39182">
                        <wp:simplePos x="0" y="0"/>
                        <wp:positionH relativeFrom="column">
                          <wp:posOffset>1743075</wp:posOffset>
                        </wp:positionH>
                        <wp:positionV relativeFrom="paragraph">
                          <wp:posOffset>190500</wp:posOffset>
                        </wp:positionV>
                        <wp:extent cx="628650" cy="1209675"/>
                        <wp:effectExtent l="0" t="0" r="0" b="9525"/>
                        <wp:wrapNone/>
                        <wp:docPr id="189" name="Imagem 189" descr="Uma imagem contendo objeto, no interior, remoto, víde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BD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9" name="Imagem 189" descr="Uma imagem contendo objeto, no interior, remoto, víde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BD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6269" cy="1209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79072" behindDoc="0" locked="0" layoutInCell="1" allowOverlap="1" wp14:anchorId="5051FDCB" wp14:editId="74823F37">
                        <wp:simplePos x="0" y="0"/>
                        <wp:positionH relativeFrom="column">
                          <wp:posOffset>266700</wp:posOffset>
                        </wp:positionH>
                        <wp:positionV relativeFrom="paragraph">
                          <wp:posOffset>1495425</wp:posOffset>
                        </wp:positionV>
                        <wp:extent cx="885825" cy="1200150"/>
                        <wp:effectExtent l="0" t="0" r="9525" b="0"/>
                        <wp:wrapNone/>
                        <wp:docPr id="191" name="Imagem 191" descr="Computador em cima de chão de madeira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BF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1" name="Imagem 191" descr="Computador em cima de chão de madeira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BF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84527" cy="11953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80096" behindDoc="0" locked="0" layoutInCell="1" allowOverlap="1" wp14:anchorId="43C02574" wp14:editId="3D69B260">
                        <wp:simplePos x="0" y="0"/>
                        <wp:positionH relativeFrom="column">
                          <wp:posOffset>2533650</wp:posOffset>
                        </wp:positionH>
                        <wp:positionV relativeFrom="paragraph">
                          <wp:posOffset>190500</wp:posOffset>
                        </wp:positionV>
                        <wp:extent cx="1266825" cy="1219200"/>
                        <wp:effectExtent l="0" t="0" r="9525" b="0"/>
                        <wp:wrapNone/>
                        <wp:docPr id="190" name="Imagem 190" descr="Uma imagem contendo mesa, computador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BE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0" name="Imagem 190" descr="Uma imagem contendo mesa, computador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BE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4840" cy="12159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81120" behindDoc="0" locked="0" layoutInCell="1" allowOverlap="1" wp14:anchorId="1AECE18C" wp14:editId="0C957514">
                        <wp:simplePos x="0" y="0"/>
                        <wp:positionH relativeFrom="column">
                          <wp:posOffset>885825</wp:posOffset>
                        </wp:positionH>
                        <wp:positionV relativeFrom="paragraph">
                          <wp:posOffset>200025</wp:posOffset>
                        </wp:positionV>
                        <wp:extent cx="723900" cy="1219200"/>
                        <wp:effectExtent l="0" t="0" r="0" b="0"/>
                        <wp:wrapNone/>
                        <wp:docPr id="188" name="Imagem 188" descr="Uma imagem contendo cabo, mesa, computador, mouse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BC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8" name="Imagem 188" descr="Uma imagem contendo cabo, mesa, computador, mouse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BC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4834" cy="1219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189, 190, 191, 192 e 199.</w:t>
                  </w:r>
                </w:p>
              </w:tc>
            </w:tr>
            <w:tr w:rsidR="00B41FA8" w:rsidRPr="00BB2A49" w14:paraId="17021B93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57DEBCE9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Definir e acertar a sinalização de forma a se garantir que não haja dúvidas. Revisar e/ou fazer estudos de Arco Elétrico instalando placa com indicação de </w:t>
                  </w:r>
                  <w:proofErr w:type="spellStart"/>
                  <w:r w:rsidRPr="00BB2A49">
                    <w:rPr>
                      <w:rFonts w:ascii="Arial Narrow" w:hAnsi="Arial Narrow" w:cs="Calibri"/>
                      <w:color w:val="000000"/>
                    </w:rPr>
                    <w:t>Tag</w:t>
                  </w:r>
                  <w:proofErr w:type="spellEnd"/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 correta, tensão, origem do circuito elétrico, categoria de vestimenta e aviso de advertência de acesso. Garantir a atualização e disponibilizar o diagrama elétrico.</w:t>
                  </w:r>
                </w:p>
              </w:tc>
            </w:tr>
            <w:tr w:rsidR="00B41FA8" w:rsidRPr="00BB2A49" w14:paraId="65D8420D" w14:textId="77777777" w:rsidTr="00C014AF">
              <w:trPr>
                <w:trHeight w:val="2010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46E8A394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82144" behindDoc="0" locked="0" layoutInCell="1" allowOverlap="1" wp14:anchorId="5CB9431A" wp14:editId="4A50172F">
                        <wp:simplePos x="0" y="0"/>
                        <wp:positionH relativeFrom="column">
                          <wp:posOffset>1933575</wp:posOffset>
                        </wp:positionH>
                        <wp:positionV relativeFrom="paragraph">
                          <wp:posOffset>171450</wp:posOffset>
                        </wp:positionV>
                        <wp:extent cx="809625" cy="1047750"/>
                        <wp:effectExtent l="0" t="0" r="9525" b="0"/>
                        <wp:wrapNone/>
                        <wp:docPr id="194" name="Imagem 194" descr="Uma imagem contendo homem, água, placa, segurand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C2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4" name="Imagem 194" descr="Uma imagem contendo homem, água, placa, segurand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C2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11385" cy="1047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83168" behindDoc="0" locked="0" layoutInCell="1" allowOverlap="1" wp14:anchorId="7D963EA3" wp14:editId="07EDE7E2">
                        <wp:simplePos x="0" y="0"/>
                        <wp:positionH relativeFrom="column">
                          <wp:posOffset>2857500</wp:posOffset>
                        </wp:positionH>
                        <wp:positionV relativeFrom="paragraph">
                          <wp:posOffset>171450</wp:posOffset>
                        </wp:positionV>
                        <wp:extent cx="895350" cy="1047750"/>
                        <wp:effectExtent l="0" t="0" r="0" b="0"/>
                        <wp:wrapNone/>
                        <wp:docPr id="195" name="Imagem 195" descr="Tela de computador com texto preto sobre fundo branc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C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5" name="Imagem 195" descr="Tela de computador com texto preto sobre fundo branc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C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5350" cy="10488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203 e 204</w:t>
                  </w:r>
                </w:p>
              </w:tc>
            </w:tr>
            <w:tr w:rsidR="00B41FA8" w:rsidRPr="00BB2A49" w14:paraId="00222A8C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346ACC08" w14:textId="334FB5B3" w:rsidR="00B41FA8" w:rsidRPr="00BB2A49" w:rsidRDefault="00B41FA8" w:rsidP="00B41FA8">
                  <w:pPr>
                    <w:rPr>
                      <w:rFonts w:ascii="Arial Narrow" w:hAnsi="Arial Narrow" w:cs="Calibri"/>
                    </w:rPr>
                  </w:pPr>
                  <w:r w:rsidRPr="00BB2A49">
                    <w:rPr>
                      <w:rFonts w:ascii="Arial Narrow" w:hAnsi="Arial Narrow" w:cs="Calibri"/>
                    </w:rPr>
                    <w:t xml:space="preserve"> Corrigir indicação de manobra, Verde </w:t>
                  </w:r>
                  <w:proofErr w:type="gramStart"/>
                  <w:r w:rsidRPr="00BB2A49">
                    <w:rPr>
                      <w:rFonts w:ascii="Arial Narrow" w:hAnsi="Arial Narrow" w:cs="Calibri"/>
                    </w:rPr>
                    <w:t>-“</w:t>
                  </w:r>
                  <w:proofErr w:type="gramEnd"/>
                  <w:r w:rsidRPr="00BB2A49">
                    <w:rPr>
                      <w:rFonts w:ascii="Arial Narrow" w:hAnsi="Arial Narrow" w:cs="Calibri"/>
                    </w:rPr>
                    <w:t>D”, desligado (desenergizado) e Vermelho - “L”, ligado (energizado).</w:t>
                  </w:r>
                </w:p>
              </w:tc>
            </w:tr>
            <w:tr w:rsidR="00B41FA8" w:rsidRPr="00BB2A49" w14:paraId="20D67B38" w14:textId="77777777" w:rsidTr="00C014AF">
              <w:trPr>
                <w:trHeight w:val="2010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39C6F5F5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lastRenderedPageBreak/>
                    <w:drawing>
                      <wp:anchor distT="0" distB="0" distL="114300" distR="114300" simplePos="0" relativeHeight="251784192" behindDoc="0" locked="0" layoutInCell="1" allowOverlap="1" wp14:anchorId="4CE57589" wp14:editId="19DAD799">
                        <wp:simplePos x="0" y="0"/>
                        <wp:positionH relativeFrom="column">
                          <wp:posOffset>2943225</wp:posOffset>
                        </wp:positionH>
                        <wp:positionV relativeFrom="paragraph">
                          <wp:posOffset>47625</wp:posOffset>
                        </wp:positionV>
                        <wp:extent cx="781050" cy="1200150"/>
                        <wp:effectExtent l="0" t="0" r="0" b="0"/>
                        <wp:wrapNone/>
                        <wp:docPr id="198" name="Imagem 198" descr="Gráfic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C6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8" name="Imagem 198" descr="Gráfic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C6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4225" cy="11987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205</w:t>
                  </w:r>
                </w:p>
              </w:tc>
            </w:tr>
            <w:tr w:rsidR="00B41FA8" w:rsidRPr="00BB2A49" w14:paraId="7B3883A7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5F41D295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>Executar a devida manutenção de forma a se garantir integralmente a separação dos circuitos N e PE</w:t>
                  </w:r>
                </w:p>
              </w:tc>
            </w:tr>
            <w:tr w:rsidR="00B41FA8" w:rsidRPr="00BB2A49" w14:paraId="52AD5DAF" w14:textId="77777777" w:rsidTr="00C014AF">
              <w:trPr>
                <w:trHeight w:val="2010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421FA297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85216" behindDoc="0" locked="0" layoutInCell="1" allowOverlap="1" wp14:anchorId="7B8DBF5A" wp14:editId="07F2D76F">
                        <wp:simplePos x="0" y="0"/>
                        <wp:positionH relativeFrom="column">
                          <wp:posOffset>2752725</wp:posOffset>
                        </wp:positionH>
                        <wp:positionV relativeFrom="paragraph">
                          <wp:posOffset>28575</wp:posOffset>
                        </wp:positionV>
                        <wp:extent cx="952500" cy="1228725"/>
                        <wp:effectExtent l="0" t="0" r="0" b="0"/>
                        <wp:wrapNone/>
                        <wp:docPr id="200" name="Imagem 200" descr="Uma imagem contendo comid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C8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0" name="Imagem 200" descr="Uma imagem contendo comid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C8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56279" cy="12260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206</w:t>
                  </w:r>
                </w:p>
              </w:tc>
            </w:tr>
            <w:tr w:rsidR="00B41FA8" w:rsidRPr="00BB2A49" w14:paraId="13431984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5FEFF2D1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Instalar placas de sinalização, indicação e de </w:t>
                  </w:r>
                  <w:proofErr w:type="spellStart"/>
                  <w:r w:rsidRPr="00BB2A49">
                    <w:rPr>
                      <w:rFonts w:ascii="Arial Narrow" w:hAnsi="Arial Narrow" w:cs="Calibri"/>
                      <w:color w:val="000000"/>
                    </w:rPr>
                    <w:t>Tag</w:t>
                  </w:r>
                  <w:proofErr w:type="spellEnd"/>
                  <w:r w:rsidRPr="00BB2A49">
                    <w:rPr>
                      <w:rFonts w:ascii="Arial Narrow" w:hAnsi="Arial Narrow" w:cs="Calibri"/>
                      <w:color w:val="000000"/>
                    </w:rPr>
                    <w:t>, tensão, origem do circuito elétrico, padronizadas que não gerem dúvidas e não sejam facilmente removidas. revisar e/ou fazer estudos de Arco Elétrico com categoria de vestimenta e aviso de advertência de acesso.  Garantir a atualização e disponibilizar o diagrama elétrico.</w:t>
                  </w:r>
                </w:p>
              </w:tc>
            </w:tr>
            <w:tr w:rsidR="00B41FA8" w:rsidRPr="00BB2A49" w14:paraId="178F064D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10368B69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86240" behindDoc="0" locked="0" layoutInCell="1" allowOverlap="1" wp14:anchorId="0A3F7AFE" wp14:editId="405E288E">
                        <wp:simplePos x="0" y="0"/>
                        <wp:positionH relativeFrom="column">
                          <wp:posOffset>1762125</wp:posOffset>
                        </wp:positionH>
                        <wp:positionV relativeFrom="paragraph">
                          <wp:posOffset>123825</wp:posOffset>
                        </wp:positionV>
                        <wp:extent cx="704850" cy="942975"/>
                        <wp:effectExtent l="0" t="0" r="0" b="0"/>
                        <wp:wrapNone/>
                        <wp:docPr id="201" name="Imagem 201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C9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1" name="Picture 200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C9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11826" cy="9368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87264" behindDoc="0" locked="0" layoutInCell="1" allowOverlap="1" wp14:anchorId="7746B7F5" wp14:editId="6F0C332D">
                        <wp:simplePos x="0" y="0"/>
                        <wp:positionH relativeFrom="column">
                          <wp:posOffset>2571750</wp:posOffset>
                        </wp:positionH>
                        <wp:positionV relativeFrom="paragraph">
                          <wp:posOffset>104775</wp:posOffset>
                        </wp:positionV>
                        <wp:extent cx="1076325" cy="952500"/>
                        <wp:effectExtent l="0" t="0" r="0" b="0"/>
                        <wp:wrapNone/>
                        <wp:docPr id="202" name="Imagem 202" descr="Jogo de vídeo game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CA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2" name="Imagem 202" descr="Jogo de vídeo game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CA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9919" cy="9525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207 e 208</w:t>
                  </w:r>
                </w:p>
              </w:tc>
            </w:tr>
            <w:tr w:rsidR="00B41FA8" w:rsidRPr="00BB2A49" w14:paraId="1DC5002A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64F17291" w14:textId="77777777" w:rsidR="00B41FA8" w:rsidRPr="00BB2A49" w:rsidRDefault="00B41FA8" w:rsidP="00B41FA8">
                  <w:pPr>
                    <w:rPr>
                      <w:rFonts w:ascii="Arial Narrow" w:hAnsi="Arial Narrow" w:cs="Calibri"/>
                    </w:rPr>
                  </w:pPr>
                  <w:r w:rsidRPr="00BB2A49">
                    <w:rPr>
                      <w:rFonts w:ascii="Arial Narrow" w:hAnsi="Arial Narrow" w:cs="Calibri"/>
                    </w:rPr>
                    <w:t>Instalar uma cordoalha entre a porta carcaça do painel, a qual deve estar ligada diretamente à barra de terra.</w:t>
                  </w:r>
                </w:p>
              </w:tc>
            </w:tr>
            <w:tr w:rsidR="00B41FA8" w:rsidRPr="00BB2A49" w14:paraId="17F0F01D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29A41CC8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88288" behindDoc="0" locked="0" layoutInCell="1" allowOverlap="1" wp14:anchorId="42144B3F" wp14:editId="1F977A25">
                        <wp:simplePos x="0" y="0"/>
                        <wp:positionH relativeFrom="column">
                          <wp:posOffset>2962275</wp:posOffset>
                        </wp:positionH>
                        <wp:positionV relativeFrom="paragraph">
                          <wp:posOffset>47625</wp:posOffset>
                        </wp:positionV>
                        <wp:extent cx="657225" cy="1066800"/>
                        <wp:effectExtent l="0" t="0" r="9525" b="0"/>
                        <wp:wrapNone/>
                        <wp:docPr id="205" name="Imagem 205" descr="Reflexo no espelho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CD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5" name="Imagem 205" descr="Reflexo no espelho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CD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61519" cy="10650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209</w:t>
                  </w:r>
                </w:p>
              </w:tc>
            </w:tr>
            <w:tr w:rsidR="00B41FA8" w:rsidRPr="00BB2A49" w14:paraId="34E1B695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113838A4" w14:textId="7D5B896B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Organizar as canaletas, fixar corretamente os componentes e fazer os devidos reparos </w:t>
                  </w:r>
                  <w:r w:rsidR="00A720ED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 </w:t>
                  </w:r>
                </w:p>
              </w:tc>
            </w:tr>
            <w:tr w:rsidR="00B41FA8" w:rsidRPr="00BB2A49" w14:paraId="2137A689" w14:textId="77777777" w:rsidTr="00C014AF">
              <w:trPr>
                <w:trHeight w:val="1950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52264526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lastRenderedPageBreak/>
                    <w:drawing>
                      <wp:anchor distT="0" distB="0" distL="114300" distR="114300" simplePos="0" relativeHeight="251789312" behindDoc="0" locked="0" layoutInCell="1" allowOverlap="1" wp14:anchorId="11359125" wp14:editId="4F0DF8A8">
                        <wp:simplePos x="0" y="0"/>
                        <wp:positionH relativeFrom="column">
                          <wp:posOffset>1028700</wp:posOffset>
                        </wp:positionH>
                        <wp:positionV relativeFrom="paragraph">
                          <wp:posOffset>209550</wp:posOffset>
                        </wp:positionV>
                        <wp:extent cx="952500" cy="1009650"/>
                        <wp:effectExtent l="0" t="0" r="0" b="0"/>
                        <wp:wrapNone/>
                        <wp:docPr id="206" name="Imagem 206" descr="Uma imagem contendo no interior, quarto, cozinha, mes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CE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6" name="Imagem 206" descr="Uma imagem contendo no interior, quarto, cozinha, mes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CE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52633" cy="1009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90336" behindDoc="0" locked="0" layoutInCell="1" allowOverlap="1" wp14:anchorId="6609120E" wp14:editId="050698CD">
                        <wp:simplePos x="0" y="0"/>
                        <wp:positionH relativeFrom="column">
                          <wp:posOffset>2924175</wp:posOffset>
                        </wp:positionH>
                        <wp:positionV relativeFrom="paragraph">
                          <wp:posOffset>190500</wp:posOffset>
                        </wp:positionV>
                        <wp:extent cx="971550" cy="1019175"/>
                        <wp:effectExtent l="0" t="0" r="0" b="0"/>
                        <wp:wrapNone/>
                        <wp:docPr id="208" name="Imagem 208" descr="Uma imagem contendo no interior, geladeira, gato, pequen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D0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8" name="Imagem 208" descr="Uma imagem contendo no interior, geladeira, gato, pequen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D0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9328" cy="10144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91360" behindDoc="0" locked="0" layoutInCell="1" allowOverlap="1" wp14:anchorId="6920B1A8" wp14:editId="264C7B49">
                        <wp:simplePos x="0" y="0"/>
                        <wp:positionH relativeFrom="column">
                          <wp:posOffset>2038350</wp:posOffset>
                        </wp:positionH>
                        <wp:positionV relativeFrom="paragraph">
                          <wp:posOffset>209550</wp:posOffset>
                        </wp:positionV>
                        <wp:extent cx="838200" cy="1009650"/>
                        <wp:effectExtent l="0" t="0" r="0" b="0"/>
                        <wp:wrapNone/>
                        <wp:docPr id="207" name="Imagem 207" descr="Uma imagem contendo mesa, homem, computador, jog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CF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7" name="Imagem 207" descr="Uma imagem contendo mesa, homem, computador, jog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CF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2470" cy="10199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210, 211 e 212</w:t>
                  </w:r>
                </w:p>
              </w:tc>
            </w:tr>
            <w:tr w:rsidR="00B41FA8" w:rsidRPr="00BB2A49" w14:paraId="6D8DF4FD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6EFCA68A" w14:textId="77777777" w:rsidR="00B41FA8" w:rsidRPr="00BB2A49" w:rsidRDefault="00B41FA8" w:rsidP="00B41FA8">
                  <w:pPr>
                    <w:rPr>
                      <w:rFonts w:ascii="Arial Narrow" w:hAnsi="Arial Narrow" w:cs="Calibri"/>
                    </w:rPr>
                  </w:pPr>
                  <w:r w:rsidRPr="00BB2A49">
                    <w:rPr>
                      <w:rFonts w:ascii="Arial Narrow" w:hAnsi="Arial Narrow" w:cs="Calibri"/>
                    </w:rPr>
                    <w:t>Instalar uma cordoalha entre a porta carcaça do painel, a qual deve estar ligada diretamente à barra de terra.</w:t>
                  </w:r>
                </w:p>
              </w:tc>
            </w:tr>
            <w:tr w:rsidR="00B41FA8" w:rsidRPr="00BB2A49" w14:paraId="68D3810E" w14:textId="77777777" w:rsidTr="00C014AF">
              <w:trPr>
                <w:trHeight w:val="1950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79FC8DA9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92384" behindDoc="0" locked="0" layoutInCell="1" allowOverlap="1" wp14:anchorId="5F225FA8" wp14:editId="44BC9C74">
                        <wp:simplePos x="0" y="0"/>
                        <wp:positionH relativeFrom="column">
                          <wp:posOffset>2867025</wp:posOffset>
                        </wp:positionH>
                        <wp:positionV relativeFrom="paragraph">
                          <wp:posOffset>114300</wp:posOffset>
                        </wp:positionV>
                        <wp:extent cx="971550" cy="1019175"/>
                        <wp:effectExtent l="0" t="0" r="0" b="0"/>
                        <wp:wrapNone/>
                        <wp:docPr id="211" name="Imagem 211" descr="Uma imagem contendo no interior, geladeira, gato, pequen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D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1" name="Imagem 211" descr="Uma imagem contendo no interior, geladeira, gato, pequen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D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9328" cy="10144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212</w:t>
                  </w:r>
                </w:p>
              </w:tc>
            </w:tr>
            <w:tr w:rsidR="00B41FA8" w:rsidRPr="00BB2A49" w14:paraId="5F8912B6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150AEF3F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Vedar os furos adequadamente ou reinstalar os dispositivos desativados. Eliminar pontos de entrada de poeira, sendo da edificação ou do processo, corrigi-la e executar limpeza no interior do mesmo, ou instalar um novo painel com grau de proteção IP adequado. </w:t>
                  </w:r>
                </w:p>
              </w:tc>
            </w:tr>
            <w:tr w:rsidR="00B41FA8" w:rsidRPr="00BB2A49" w14:paraId="10C667FD" w14:textId="77777777" w:rsidTr="00C014AF">
              <w:trPr>
                <w:trHeight w:val="1950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289FAD41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93408" behindDoc="0" locked="0" layoutInCell="1" allowOverlap="1" wp14:anchorId="12CAE19D" wp14:editId="0C3E04DA">
                        <wp:simplePos x="0" y="0"/>
                        <wp:positionH relativeFrom="column">
                          <wp:posOffset>1809750</wp:posOffset>
                        </wp:positionH>
                        <wp:positionV relativeFrom="paragraph">
                          <wp:posOffset>95250</wp:posOffset>
                        </wp:positionV>
                        <wp:extent cx="1200150" cy="981075"/>
                        <wp:effectExtent l="0" t="0" r="0" b="9525"/>
                        <wp:wrapNone/>
                        <wp:docPr id="213" name="Imagem 213" descr="Uma imagem contendo no interior, pequeno, mesa, balcã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D5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3" name="Imagem 213" descr="Uma imagem contendo no interior, pequeno, mesa, balcã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D5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99268" cy="981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94432" behindDoc="0" locked="0" layoutInCell="1" allowOverlap="1" wp14:anchorId="424CD73E" wp14:editId="18EA3A45">
                        <wp:simplePos x="0" y="0"/>
                        <wp:positionH relativeFrom="column">
                          <wp:posOffset>3200400</wp:posOffset>
                        </wp:positionH>
                        <wp:positionV relativeFrom="paragraph">
                          <wp:posOffset>85725</wp:posOffset>
                        </wp:positionV>
                        <wp:extent cx="590550" cy="1047750"/>
                        <wp:effectExtent l="0" t="0" r="0" b="0"/>
                        <wp:wrapNone/>
                        <wp:docPr id="214" name="Imagem 214" descr="Uma imagem contendo no interior, macaco, geladeira, relógi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D6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4" name="Imagem 214" descr="Uma imagem contendo no interior, macaco, geladeira, relógi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D6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0549" cy="10437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213 e 214</w:t>
                  </w:r>
                </w:p>
              </w:tc>
            </w:tr>
            <w:tr w:rsidR="00B41FA8" w:rsidRPr="00BB2A49" w14:paraId="001FBE50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2690126E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Definir e acertar a sinalização de forma a se garantir que não haja dúvidas. Revisar e/ou fazer estudos de Arco Elétrico instalando placa com indicação de </w:t>
                  </w:r>
                  <w:proofErr w:type="spellStart"/>
                  <w:r w:rsidRPr="00BB2A49">
                    <w:rPr>
                      <w:rFonts w:ascii="Arial Narrow" w:hAnsi="Arial Narrow" w:cs="Calibri"/>
                      <w:color w:val="000000"/>
                    </w:rPr>
                    <w:t>Tag</w:t>
                  </w:r>
                  <w:proofErr w:type="spellEnd"/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 correta, tensão, origem do circuito elétrico, categoria de vestimenta e aviso de advertência de acesso. Garantir a atualização e disponibilizar o diagrama elétrico.</w:t>
                  </w:r>
                </w:p>
              </w:tc>
            </w:tr>
            <w:tr w:rsidR="00B41FA8" w:rsidRPr="00BB2A49" w14:paraId="6515B8B4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5CD4A6F4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95456" behindDoc="0" locked="0" layoutInCell="1" allowOverlap="1" wp14:anchorId="6CCA2D40" wp14:editId="2336D555">
                        <wp:simplePos x="0" y="0"/>
                        <wp:positionH relativeFrom="column">
                          <wp:posOffset>1724025</wp:posOffset>
                        </wp:positionH>
                        <wp:positionV relativeFrom="paragraph">
                          <wp:posOffset>76200</wp:posOffset>
                        </wp:positionV>
                        <wp:extent cx="685800" cy="1000125"/>
                        <wp:effectExtent l="0" t="0" r="0" b="9525"/>
                        <wp:wrapNone/>
                        <wp:docPr id="217" name="Imagem 217" descr="Text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D9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7" name="Imagem 217" descr="Text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D9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85064" cy="10062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96480" behindDoc="0" locked="0" layoutInCell="1" allowOverlap="1" wp14:anchorId="09A2D2B5" wp14:editId="467A1F67">
                        <wp:simplePos x="0" y="0"/>
                        <wp:positionH relativeFrom="column">
                          <wp:posOffset>2724150</wp:posOffset>
                        </wp:positionH>
                        <wp:positionV relativeFrom="paragraph">
                          <wp:posOffset>76200</wp:posOffset>
                        </wp:positionV>
                        <wp:extent cx="1000125" cy="1000125"/>
                        <wp:effectExtent l="0" t="0" r="9525" b="0"/>
                        <wp:wrapNone/>
                        <wp:docPr id="218" name="Imagem 218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DA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8" name="Picture 217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DA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4887" cy="9959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215 e 216</w:t>
                  </w:r>
                </w:p>
              </w:tc>
            </w:tr>
            <w:tr w:rsidR="00B41FA8" w:rsidRPr="00BB2A49" w14:paraId="14D5594B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0D5BC65B" w14:textId="77777777" w:rsidR="00B41FA8" w:rsidRPr="00BB2A49" w:rsidRDefault="00B41FA8" w:rsidP="00B41FA8">
                  <w:pPr>
                    <w:rPr>
                      <w:rFonts w:ascii="Arial Narrow" w:hAnsi="Arial Narrow" w:cs="Calibri"/>
                    </w:rPr>
                  </w:pPr>
                  <w:r w:rsidRPr="00BB2A49">
                    <w:rPr>
                      <w:rFonts w:ascii="Arial Narrow" w:hAnsi="Arial Narrow" w:cs="Calibri"/>
                    </w:rPr>
                    <w:t xml:space="preserve"> </w:t>
                  </w:r>
                  <w:proofErr w:type="gramStart"/>
                  <w:r w:rsidRPr="00BB2A49">
                    <w:rPr>
                      <w:rFonts w:ascii="Arial Narrow" w:hAnsi="Arial Narrow" w:cs="Calibri"/>
                    </w:rPr>
                    <w:t>Corrigir  indicação</w:t>
                  </w:r>
                  <w:proofErr w:type="gramEnd"/>
                  <w:r w:rsidRPr="00BB2A49">
                    <w:rPr>
                      <w:rFonts w:ascii="Arial Narrow" w:hAnsi="Arial Narrow" w:cs="Calibri"/>
                    </w:rPr>
                    <w:t xml:space="preserve"> de manobra,  Verde -“D”, desligado (desenergizado) e Vermelho - “L”, ligado (energizado).</w:t>
                  </w:r>
                </w:p>
              </w:tc>
            </w:tr>
            <w:tr w:rsidR="00B41FA8" w:rsidRPr="00BB2A49" w14:paraId="46481527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57CF499E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lastRenderedPageBreak/>
                    <w:drawing>
                      <wp:anchor distT="0" distB="0" distL="114300" distR="114300" simplePos="0" relativeHeight="251797504" behindDoc="0" locked="0" layoutInCell="1" allowOverlap="1" wp14:anchorId="56138E5B" wp14:editId="47490E07">
                        <wp:simplePos x="0" y="0"/>
                        <wp:positionH relativeFrom="column">
                          <wp:posOffset>3048000</wp:posOffset>
                        </wp:positionH>
                        <wp:positionV relativeFrom="paragraph">
                          <wp:posOffset>76200</wp:posOffset>
                        </wp:positionV>
                        <wp:extent cx="638175" cy="1038225"/>
                        <wp:effectExtent l="0" t="0" r="0" b="9525"/>
                        <wp:wrapNone/>
                        <wp:docPr id="221" name="Imagem 221" descr="Imagem de vídeo game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DD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1" name="Imagem 221" descr="Imagem de vídeo game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DD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33773" cy="10382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217</w:t>
                  </w:r>
                </w:p>
              </w:tc>
            </w:tr>
            <w:tr w:rsidR="00B41FA8" w:rsidRPr="00BB2A49" w14:paraId="7DF916E8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noWrap/>
                  <w:vAlign w:val="bottom"/>
                  <w:hideMark/>
                </w:tcPr>
                <w:p w14:paraId="56606271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6380"/>
                  </w:tblGrid>
                  <w:tr w:rsidR="00B41FA8" w:rsidRPr="00BB2A49" w14:paraId="4D0B2F7E" w14:textId="77777777" w:rsidTr="00C014AF">
                    <w:trPr>
                      <w:trHeight w:val="1963"/>
                      <w:tblCellSpacing w:w="0" w:type="dxa"/>
                    </w:trPr>
                    <w:tc>
                      <w:tcPr>
                        <w:tcW w:w="6380" w:type="dxa"/>
                        <w:shd w:val="clear" w:color="auto" w:fill="auto"/>
                        <w:vAlign w:val="center"/>
                        <w:hideMark/>
                      </w:tcPr>
                      <w:p w14:paraId="4AAD6AC2" w14:textId="77777777" w:rsidR="00B41FA8" w:rsidRDefault="00B41FA8" w:rsidP="00B41FA8">
                        <w:pPr>
                          <w:rPr>
                            <w:rFonts w:ascii="Arial Narrow" w:hAnsi="Arial Narrow" w:cs="Calibri"/>
                          </w:rPr>
                        </w:pPr>
                        <w:r w:rsidRPr="00BB2A49">
                          <w:rPr>
                            <w:rFonts w:ascii="Calibri" w:hAnsi="Calibri" w:cs="Calibri"/>
                            <w:noProof/>
                            <w:color w:val="000000"/>
                          </w:rPr>
                          <w:drawing>
                            <wp:anchor distT="0" distB="0" distL="114300" distR="114300" simplePos="0" relativeHeight="251798528" behindDoc="0" locked="0" layoutInCell="1" allowOverlap="1" wp14:anchorId="58ABFBA2" wp14:editId="58E14E91">
                              <wp:simplePos x="0" y="0"/>
                              <wp:positionH relativeFrom="column">
                                <wp:posOffset>3070225</wp:posOffset>
                              </wp:positionH>
                              <wp:positionV relativeFrom="paragraph">
                                <wp:posOffset>-59690</wp:posOffset>
                              </wp:positionV>
                              <wp:extent cx="980440" cy="556895"/>
                              <wp:effectExtent l="2222" t="0" r="0" b="0"/>
                              <wp:wrapNone/>
                              <wp:docPr id="222" name="Imagem 222" descr="Uma imagem contendo no interior, mesa, pequeno, espelho&#10;&#10;Descrição gerada automaticamente">
                                <a:extLst xmlns:a="http://schemas.openxmlformats.org/drawingml/2006/main">
                                  <a:ext uri="{FF2B5EF4-FFF2-40B4-BE49-F238E27FC236}">
                                    <a16:creationId xmlns:a16="http://schemas.microsoft.com/office/drawing/2014/main" id="{00000000-0008-0000-0100-0000DE000000}"/>
                                  </a:ext>
                                </a:extLst>
                              </wp:docPr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22" name="Imagem 222" descr="Uma imagem contendo no interior, mesa, pequeno, espelho&#10;&#10;Descrição gerada automaticamente">
                                        <a:extLst>
                                          <a:ext uri="{FF2B5EF4-FFF2-40B4-BE49-F238E27FC236}">
                                            <a16:creationId xmlns:a16="http://schemas.microsoft.com/office/drawing/2014/main" id="{00000000-0008-0000-0100-0000DE000000}"/>
                                          </a:ext>
                                        </a:extLst>
                                      </pic:cNvPr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17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 rot="5400000">
                                        <a:off x="0" y="0"/>
                                        <a:ext cx="980440" cy="55689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  <wp14:sizeRelH relativeFrom="page">
                                <wp14:pctWidth>0</wp14:pctWidth>
                              </wp14:sizeRelH>
                              <wp14:sizeRelV relativeFrom="page">
                                <wp14:pctHeight>0</wp14:pctHeight>
                              </wp14:sizeRelV>
                            </wp:anchor>
                          </w:drawing>
                        </w:r>
                        <w:r w:rsidRPr="00BB2A49">
                          <w:rPr>
                            <w:rFonts w:ascii="Arial Narrow" w:hAnsi="Arial Narrow" w:cs="Calibri"/>
                          </w:rPr>
                          <w:t xml:space="preserve">Instalar uma cordoalha entre a porta carcaça do painel, a qual deve </w:t>
                        </w:r>
                      </w:p>
                      <w:p w14:paraId="79E568EB" w14:textId="77777777" w:rsidR="00B41FA8" w:rsidRDefault="00B41FA8" w:rsidP="00B41FA8">
                        <w:pPr>
                          <w:rPr>
                            <w:rFonts w:ascii="Arial Narrow" w:hAnsi="Arial Narrow" w:cs="Calibri"/>
                            <w:color w:val="000000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</w:rPr>
                          <w:t>estar ligada diretamente à barra de terra.</w:t>
                        </w: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t xml:space="preserve"> </w:t>
                        </w:r>
                      </w:p>
                      <w:p w14:paraId="70F6F468" w14:textId="77777777" w:rsidR="00B41FA8" w:rsidRPr="00BB2A49" w:rsidRDefault="00B41FA8" w:rsidP="00B41FA8">
                        <w:pPr>
                          <w:rPr>
                            <w:rFonts w:ascii="Arial Narrow" w:hAnsi="Arial Narrow" w:cs="Calibri"/>
                          </w:rPr>
                        </w:pPr>
                        <w:r w:rsidRPr="00BB2A49">
                          <w:rPr>
                            <w:rFonts w:ascii="Arial Narrow" w:hAnsi="Arial Narrow" w:cs="Calibri"/>
                            <w:color w:val="000000"/>
                          </w:rPr>
                          <w:t>Foto: 218</w:t>
                        </w:r>
                      </w:p>
                    </w:tc>
                  </w:tr>
                </w:tbl>
                <w:p w14:paraId="4129DC66" w14:textId="77777777" w:rsidR="00B41FA8" w:rsidRPr="00BB2A49" w:rsidRDefault="00B41FA8" w:rsidP="00B41FA8">
                  <w:pPr>
                    <w:rPr>
                      <w:rFonts w:ascii="Calibri" w:hAnsi="Calibri" w:cs="Calibri"/>
                      <w:color w:val="000000"/>
                    </w:rPr>
                  </w:pPr>
                </w:p>
              </w:tc>
            </w:tr>
            <w:tr w:rsidR="00B41FA8" w:rsidRPr="00BB2A49" w14:paraId="4BA9920D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57F0CB06" w14:textId="7C7F7A70" w:rsidR="00B41FA8" w:rsidRPr="00BB2A49" w:rsidRDefault="00B41FA8" w:rsidP="00B41FA8">
                  <w:pPr>
                    <w:rPr>
                      <w:rFonts w:ascii="Arial Narrow" w:hAnsi="Arial Narrow" w:cs="Calibri"/>
                    </w:rPr>
                  </w:pPr>
                  <w:r w:rsidRPr="00BB2A49">
                    <w:rPr>
                      <w:rFonts w:ascii="Arial Narrow" w:hAnsi="Arial Narrow" w:cs="Calibri"/>
                    </w:rPr>
                    <w:t xml:space="preserve">Executar a devida manutenção repondo e fixando corretamente os </w:t>
                  </w:r>
                  <w:proofErr w:type="gramStart"/>
                  <w:r w:rsidRPr="00BB2A49">
                    <w:rPr>
                      <w:rFonts w:ascii="Arial Narrow" w:hAnsi="Arial Narrow" w:cs="Calibri"/>
                    </w:rPr>
                    <w:t>componentes,  fazer</w:t>
                  </w:r>
                  <w:proofErr w:type="gramEnd"/>
                  <w:r w:rsidRPr="00BB2A49">
                    <w:rPr>
                      <w:rFonts w:ascii="Arial Narrow" w:hAnsi="Arial Narrow" w:cs="Calibri"/>
                    </w:rPr>
                    <w:t xml:space="preserve"> os devidos reparos ou retirando os componentes e circuitos desativados, </w:t>
                  </w:r>
                  <w:r w:rsidR="00A720ED">
                    <w:rPr>
                      <w:rFonts w:ascii="Arial Narrow" w:hAnsi="Arial Narrow" w:cs="Calibri"/>
                    </w:rPr>
                    <w:t>de forma a garantir a instalação adequada e em conformidade com as normas vigentes.</w:t>
                  </w:r>
                  <w:r w:rsidRPr="00BB2A49">
                    <w:rPr>
                      <w:rFonts w:ascii="Arial Narrow" w:hAnsi="Arial Narrow" w:cs="Calibri"/>
                    </w:rPr>
                    <w:t xml:space="preserve"> </w:t>
                  </w:r>
                </w:p>
              </w:tc>
            </w:tr>
            <w:tr w:rsidR="00B41FA8" w:rsidRPr="00BB2A49" w14:paraId="28480908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4354D3A4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99552" behindDoc="0" locked="0" layoutInCell="1" allowOverlap="1" wp14:anchorId="568FECE9" wp14:editId="6A80977C">
                        <wp:simplePos x="0" y="0"/>
                        <wp:positionH relativeFrom="column">
                          <wp:posOffset>2486025</wp:posOffset>
                        </wp:positionH>
                        <wp:positionV relativeFrom="paragraph">
                          <wp:posOffset>104775</wp:posOffset>
                        </wp:positionV>
                        <wp:extent cx="1143000" cy="1000125"/>
                        <wp:effectExtent l="0" t="0" r="0" b="9525"/>
                        <wp:wrapNone/>
                        <wp:docPr id="223" name="Imagem 223" descr="Piano visto de perto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DF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3" name="Imagem 223" descr="Piano visto de perto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DF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40619" cy="10026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219</w:t>
                  </w:r>
                </w:p>
              </w:tc>
            </w:tr>
            <w:tr w:rsidR="00B41FA8" w:rsidRPr="00BB2A49" w14:paraId="0685B482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6E8F3233" w14:textId="43ED8DBF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Organizar as canaletas, fixar corretamente os componentes e fazer os devidos reparos </w:t>
                  </w:r>
                  <w:r w:rsidR="00A720ED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 </w:t>
                  </w:r>
                </w:p>
              </w:tc>
            </w:tr>
            <w:tr w:rsidR="00B41FA8" w:rsidRPr="00BB2A49" w14:paraId="5EC706D6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526A9AF2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00576" behindDoc="0" locked="0" layoutInCell="1" allowOverlap="1" wp14:anchorId="62405F04" wp14:editId="5A89F6AA">
                        <wp:simplePos x="0" y="0"/>
                        <wp:positionH relativeFrom="column">
                          <wp:posOffset>2438400</wp:posOffset>
                        </wp:positionH>
                        <wp:positionV relativeFrom="paragraph">
                          <wp:posOffset>114300</wp:posOffset>
                        </wp:positionV>
                        <wp:extent cx="1162050" cy="1019175"/>
                        <wp:effectExtent l="0" t="0" r="0" b="9525"/>
                        <wp:wrapNone/>
                        <wp:docPr id="225" name="Imagem 225" descr="Uma imagem contendo no interior, escova de dentes, pia, espelh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E1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5" name="Imagem 225" descr="Uma imagem contendo no interior, escova de dentes, pia, espelh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E1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62050" cy="10223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220</w:t>
                  </w:r>
                </w:p>
              </w:tc>
            </w:tr>
            <w:tr w:rsidR="00B41FA8" w:rsidRPr="00BB2A49" w14:paraId="7A052F6B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145E202E" w14:textId="77777777" w:rsidR="00B41FA8" w:rsidRPr="00BB2A49" w:rsidRDefault="00B41FA8" w:rsidP="00B41FA8">
                  <w:pPr>
                    <w:rPr>
                      <w:rFonts w:ascii="Arial Narrow" w:hAnsi="Arial Narrow" w:cs="Calibri"/>
                    </w:rPr>
                  </w:pPr>
                  <w:r w:rsidRPr="00BB2A49">
                    <w:rPr>
                      <w:rFonts w:ascii="Arial Narrow" w:hAnsi="Arial Narrow" w:cs="Calibri"/>
                    </w:rPr>
                    <w:t>Instalar uma cordoalha entre a porta carcaça do painel, a qual deve estar ligada diretamente à barra de terra.</w:t>
                  </w:r>
                </w:p>
              </w:tc>
            </w:tr>
            <w:tr w:rsidR="00B41FA8" w:rsidRPr="00BB2A49" w14:paraId="740AB56D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33F90A3E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lastRenderedPageBreak/>
                    <w:drawing>
                      <wp:anchor distT="0" distB="0" distL="114300" distR="114300" simplePos="0" relativeHeight="251801600" behindDoc="0" locked="0" layoutInCell="1" allowOverlap="1" wp14:anchorId="79C8CC45" wp14:editId="27515E37">
                        <wp:simplePos x="0" y="0"/>
                        <wp:positionH relativeFrom="column">
                          <wp:posOffset>2419350</wp:posOffset>
                        </wp:positionH>
                        <wp:positionV relativeFrom="paragraph">
                          <wp:posOffset>66675</wp:posOffset>
                        </wp:positionV>
                        <wp:extent cx="1171575" cy="1028700"/>
                        <wp:effectExtent l="0" t="0" r="9525" b="0"/>
                        <wp:wrapNone/>
                        <wp:docPr id="224" name="Imagem 224" descr="Uma imagem contendo no interior, mesa, computador, pequen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E0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4" name="Imagem 224" descr="Uma imagem contendo no interior, mesa, computador, pequen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E0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70060" cy="10240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221</w:t>
                  </w:r>
                </w:p>
              </w:tc>
            </w:tr>
            <w:tr w:rsidR="00B41FA8" w:rsidRPr="00BB2A49" w14:paraId="5CF6799A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59DF0CAF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Definir e acertar a sinalização de forma a se garantir que não haja dúvidas. Revisar e/ou fazer estudos de Arco Elétrico instalando placa com indicação de </w:t>
                  </w:r>
                  <w:proofErr w:type="spellStart"/>
                  <w:r w:rsidRPr="00BB2A49">
                    <w:rPr>
                      <w:rFonts w:ascii="Arial Narrow" w:hAnsi="Arial Narrow" w:cs="Calibri"/>
                      <w:color w:val="000000"/>
                    </w:rPr>
                    <w:t>Tag</w:t>
                  </w:r>
                  <w:proofErr w:type="spellEnd"/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 correta, tensão, origem do circuito elétrico, categoria de vestimenta e aviso de advertência de acesso. Garantir a atualização e disponibilizar o diagrama elétrico.</w:t>
                  </w:r>
                </w:p>
              </w:tc>
            </w:tr>
            <w:tr w:rsidR="00B41FA8" w:rsidRPr="00BB2A49" w14:paraId="0B118A3C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76A3F597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02624" behindDoc="0" locked="0" layoutInCell="1" allowOverlap="1" wp14:anchorId="7798343A" wp14:editId="25188384">
                        <wp:simplePos x="0" y="0"/>
                        <wp:positionH relativeFrom="column">
                          <wp:posOffset>1466850</wp:posOffset>
                        </wp:positionH>
                        <wp:positionV relativeFrom="paragraph">
                          <wp:posOffset>104775</wp:posOffset>
                        </wp:positionV>
                        <wp:extent cx="1057275" cy="942975"/>
                        <wp:effectExtent l="0" t="0" r="9525" b="0"/>
                        <wp:wrapNone/>
                        <wp:docPr id="227" name="Imagem 227" descr="Text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E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7" name="Imagem 227" descr="Text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E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54856" cy="9396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03648" behindDoc="0" locked="0" layoutInCell="1" allowOverlap="1" wp14:anchorId="387A2EE7" wp14:editId="4266267D">
                        <wp:simplePos x="0" y="0"/>
                        <wp:positionH relativeFrom="column">
                          <wp:posOffset>2590800</wp:posOffset>
                        </wp:positionH>
                        <wp:positionV relativeFrom="paragraph">
                          <wp:posOffset>104775</wp:posOffset>
                        </wp:positionV>
                        <wp:extent cx="1009650" cy="933450"/>
                        <wp:effectExtent l="0" t="0" r="0" b="0"/>
                        <wp:wrapNone/>
                        <wp:docPr id="228" name="Imagem 228" descr="Text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E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8" name="Imagem 228" descr="Text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E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14413" cy="940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222 e 223</w:t>
                  </w:r>
                </w:p>
              </w:tc>
            </w:tr>
            <w:tr w:rsidR="00B41FA8" w:rsidRPr="00BB2A49" w14:paraId="440E344B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3AF0D452" w14:textId="77777777" w:rsidR="00B41FA8" w:rsidRPr="00BB2A49" w:rsidRDefault="00B41FA8" w:rsidP="00B41FA8">
                  <w:pPr>
                    <w:rPr>
                      <w:rFonts w:ascii="Arial Narrow" w:hAnsi="Arial Narrow" w:cs="Calibri"/>
                    </w:rPr>
                  </w:pPr>
                  <w:r w:rsidRPr="00BB2A49">
                    <w:rPr>
                      <w:rFonts w:ascii="Arial Narrow" w:hAnsi="Arial Narrow" w:cs="Calibri"/>
                    </w:rPr>
                    <w:t xml:space="preserve"> </w:t>
                  </w:r>
                  <w:proofErr w:type="gramStart"/>
                  <w:r w:rsidRPr="00BB2A49">
                    <w:rPr>
                      <w:rFonts w:ascii="Arial Narrow" w:hAnsi="Arial Narrow" w:cs="Calibri"/>
                    </w:rPr>
                    <w:t>Corrigir  indicação</w:t>
                  </w:r>
                  <w:proofErr w:type="gramEnd"/>
                  <w:r w:rsidRPr="00BB2A49">
                    <w:rPr>
                      <w:rFonts w:ascii="Arial Narrow" w:hAnsi="Arial Narrow" w:cs="Calibri"/>
                    </w:rPr>
                    <w:t xml:space="preserve"> de manobra,  Verde -“D”, desligado (desenergizado) e Vermelho - “L”, ligado (energizado).</w:t>
                  </w:r>
                </w:p>
              </w:tc>
            </w:tr>
            <w:tr w:rsidR="00B41FA8" w:rsidRPr="00BB2A49" w14:paraId="3ACE6ECF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6FF8E74D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04672" behindDoc="0" locked="0" layoutInCell="1" allowOverlap="1" wp14:anchorId="63DF69B1" wp14:editId="0CE694CE">
                        <wp:simplePos x="0" y="0"/>
                        <wp:positionH relativeFrom="column">
                          <wp:posOffset>2819400</wp:posOffset>
                        </wp:positionH>
                        <wp:positionV relativeFrom="paragraph">
                          <wp:posOffset>38100</wp:posOffset>
                        </wp:positionV>
                        <wp:extent cx="714375" cy="1104900"/>
                        <wp:effectExtent l="0" t="0" r="0" b="0"/>
                        <wp:wrapNone/>
                        <wp:docPr id="232" name="Imagem 232" descr="Tela de jogo de vídeo game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E8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2" name="Imagem 232" descr="Tela de jogo de vídeo game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E8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11279" cy="11061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224</w:t>
                  </w:r>
                </w:p>
              </w:tc>
            </w:tr>
            <w:tr w:rsidR="00B41FA8" w:rsidRPr="00BB2A49" w14:paraId="1EA85D3E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1C7DBC2A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Instalar placas de sinalização, indicação e de </w:t>
                  </w:r>
                  <w:proofErr w:type="spellStart"/>
                  <w:r w:rsidRPr="00BB2A49">
                    <w:rPr>
                      <w:rFonts w:ascii="Arial Narrow" w:hAnsi="Arial Narrow" w:cs="Calibri"/>
                      <w:color w:val="000000"/>
                    </w:rPr>
                    <w:t>Tag</w:t>
                  </w:r>
                  <w:proofErr w:type="spellEnd"/>
                  <w:r w:rsidRPr="00BB2A49">
                    <w:rPr>
                      <w:rFonts w:ascii="Arial Narrow" w:hAnsi="Arial Narrow" w:cs="Calibri"/>
                      <w:color w:val="000000"/>
                    </w:rPr>
                    <w:t>, tensão, origem do circuito elétrico, padronizadas que não gerem dúvidas e não sejam facilmente removidas. revisar e/ou fazer estudos de Arco Elétrico com categoria de vestimenta e aviso de advertência de acesso. Atualizar o e disponibilizar o diagrama elétrico.</w:t>
                  </w:r>
                </w:p>
              </w:tc>
            </w:tr>
            <w:tr w:rsidR="00B41FA8" w:rsidRPr="00BB2A49" w14:paraId="7B583179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3C0DE007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05696" behindDoc="0" locked="0" layoutInCell="1" allowOverlap="1" wp14:anchorId="04E74CBA" wp14:editId="38771D4A">
                        <wp:simplePos x="0" y="0"/>
                        <wp:positionH relativeFrom="column">
                          <wp:posOffset>2505075</wp:posOffset>
                        </wp:positionH>
                        <wp:positionV relativeFrom="paragraph">
                          <wp:posOffset>123825</wp:posOffset>
                        </wp:positionV>
                        <wp:extent cx="1000125" cy="962025"/>
                        <wp:effectExtent l="0" t="0" r="0" b="9525"/>
                        <wp:wrapNone/>
                        <wp:docPr id="233" name="Imagem 233" descr="Uma imagem contendo mesa, pia, grup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E9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3" name="Imagem 233" descr="Uma imagem contendo mesa, pia, grup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E9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0125" cy="9620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225</w:t>
                  </w:r>
                </w:p>
              </w:tc>
            </w:tr>
            <w:tr w:rsidR="00B41FA8" w:rsidRPr="00BB2A49" w14:paraId="187AC267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016EF35C" w14:textId="086BE742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Organizar as canaletas, fixar corretamente os componentes e fazer os devidos reparos </w:t>
                  </w:r>
                  <w:r w:rsidR="00A720ED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 </w:t>
                  </w:r>
                </w:p>
              </w:tc>
            </w:tr>
            <w:tr w:rsidR="00B41FA8" w:rsidRPr="00BB2A49" w14:paraId="39F2F026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3880A2D1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lastRenderedPageBreak/>
                    <w:drawing>
                      <wp:anchor distT="0" distB="0" distL="114300" distR="114300" simplePos="0" relativeHeight="251806720" behindDoc="0" locked="0" layoutInCell="1" allowOverlap="1" wp14:anchorId="4CAB6FAE" wp14:editId="67E85135">
                        <wp:simplePos x="0" y="0"/>
                        <wp:positionH relativeFrom="column">
                          <wp:posOffset>2466975</wp:posOffset>
                        </wp:positionH>
                        <wp:positionV relativeFrom="paragraph">
                          <wp:posOffset>38100</wp:posOffset>
                        </wp:positionV>
                        <wp:extent cx="1038225" cy="1095375"/>
                        <wp:effectExtent l="0" t="0" r="0" b="9525"/>
                        <wp:wrapNone/>
                        <wp:docPr id="237" name="Imagem 237" descr="Uma imagem contendo no interior, mesa, itens, pendurad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ED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7" name="Imagem 237" descr="Uma imagem contendo no interior, mesa, itens, pendurad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ED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3462" cy="10934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226</w:t>
                  </w:r>
                </w:p>
              </w:tc>
            </w:tr>
            <w:tr w:rsidR="00B41FA8" w:rsidRPr="00BB2A49" w14:paraId="1BC8E23F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37F3B739" w14:textId="77777777" w:rsidR="00B41FA8" w:rsidRPr="00BB2A49" w:rsidRDefault="00B41FA8" w:rsidP="00B41FA8">
                  <w:pPr>
                    <w:rPr>
                      <w:rFonts w:ascii="Arial Narrow" w:hAnsi="Arial Narrow" w:cs="Calibri"/>
                    </w:rPr>
                  </w:pPr>
                  <w:r w:rsidRPr="00BB2A49">
                    <w:rPr>
                      <w:rFonts w:ascii="Arial Narrow" w:hAnsi="Arial Narrow" w:cs="Calibri"/>
                    </w:rPr>
                    <w:t>Instalar uma cordoalha entre a porta carcaça do painel, a qual deve estar ligada diretamente à barra de terra.</w:t>
                  </w:r>
                </w:p>
              </w:tc>
            </w:tr>
            <w:tr w:rsidR="00B41FA8" w:rsidRPr="00BB2A49" w14:paraId="7AF151DB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049C4AE1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07744" behindDoc="0" locked="0" layoutInCell="1" allowOverlap="1" wp14:anchorId="568046C7" wp14:editId="1228290C">
                        <wp:simplePos x="0" y="0"/>
                        <wp:positionH relativeFrom="column">
                          <wp:posOffset>2419350</wp:posOffset>
                        </wp:positionH>
                        <wp:positionV relativeFrom="paragraph">
                          <wp:posOffset>76200</wp:posOffset>
                        </wp:positionV>
                        <wp:extent cx="1047750" cy="1028700"/>
                        <wp:effectExtent l="0" t="0" r="0" b="0"/>
                        <wp:wrapNone/>
                        <wp:docPr id="239" name="Imagem 239" descr="Porta de vidro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EF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9" name="Imagem 239" descr="Porta de vidro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EF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3266" cy="10341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227</w:t>
                  </w:r>
                </w:p>
              </w:tc>
            </w:tr>
            <w:tr w:rsidR="00B41FA8" w:rsidRPr="00BB2A49" w14:paraId="67626D47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16DE40A3" w14:textId="77777777" w:rsidR="00B41FA8" w:rsidRPr="00BB2A49" w:rsidRDefault="00B41FA8" w:rsidP="00B41FA8">
                  <w:pPr>
                    <w:rPr>
                      <w:rFonts w:ascii="Arial Narrow" w:hAnsi="Arial Narrow" w:cs="Calibri"/>
                    </w:rPr>
                  </w:pPr>
                  <w:r w:rsidRPr="00BB2A49">
                    <w:rPr>
                      <w:rFonts w:ascii="Arial Narrow" w:hAnsi="Arial Narrow" w:cs="Calibri"/>
                    </w:rPr>
                    <w:t xml:space="preserve"> </w:t>
                  </w:r>
                  <w:proofErr w:type="gramStart"/>
                  <w:r w:rsidRPr="00BB2A49">
                    <w:rPr>
                      <w:rFonts w:ascii="Arial Narrow" w:hAnsi="Arial Narrow" w:cs="Calibri"/>
                    </w:rPr>
                    <w:t>Corrigir  indicação</w:t>
                  </w:r>
                  <w:proofErr w:type="gramEnd"/>
                  <w:r w:rsidRPr="00BB2A49">
                    <w:rPr>
                      <w:rFonts w:ascii="Arial Narrow" w:hAnsi="Arial Narrow" w:cs="Calibri"/>
                    </w:rPr>
                    <w:t xml:space="preserve"> de manobra,  Verde -“D”, desligado (desenergizado) e Vermelho - “L”, ligado (energizado).</w:t>
                  </w:r>
                </w:p>
              </w:tc>
            </w:tr>
            <w:tr w:rsidR="00B41FA8" w:rsidRPr="00BB2A49" w14:paraId="1AB9A27B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4607223F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08768" behindDoc="0" locked="0" layoutInCell="1" allowOverlap="1" wp14:anchorId="29BB624A" wp14:editId="14B67BD0">
                        <wp:simplePos x="0" y="0"/>
                        <wp:positionH relativeFrom="column">
                          <wp:posOffset>2752725</wp:posOffset>
                        </wp:positionH>
                        <wp:positionV relativeFrom="paragraph">
                          <wp:posOffset>85725</wp:posOffset>
                        </wp:positionV>
                        <wp:extent cx="733425" cy="1028700"/>
                        <wp:effectExtent l="0" t="0" r="0" b="0"/>
                        <wp:wrapNone/>
                        <wp:docPr id="241" name="Imagem 241" descr="Uma imagem contendo no interior, mesa, pequeno, remot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F1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1" name="Imagem 241" descr="Uma imagem contendo no interior, mesa, pequeno, remot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F1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8398" cy="1025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09792" behindDoc="0" locked="0" layoutInCell="1" allowOverlap="1" wp14:anchorId="37B8A69E" wp14:editId="41DCBCE3">
                        <wp:simplePos x="0" y="0"/>
                        <wp:positionH relativeFrom="column">
                          <wp:posOffset>1905000</wp:posOffset>
                        </wp:positionH>
                        <wp:positionV relativeFrom="paragraph">
                          <wp:posOffset>85725</wp:posOffset>
                        </wp:positionV>
                        <wp:extent cx="723900" cy="1038225"/>
                        <wp:effectExtent l="0" t="0" r="0" b="0"/>
                        <wp:wrapNone/>
                        <wp:docPr id="242" name="Imagem 242" descr="Uma imagem contendo Interface gráfica do usuári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F2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2" name="Imagem 242" descr="Uma imagem contendo Interface gráfica do usuári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F2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3567" cy="1036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228 e 229</w:t>
                  </w:r>
                </w:p>
              </w:tc>
            </w:tr>
            <w:tr w:rsidR="00B41FA8" w:rsidRPr="00BB2A49" w14:paraId="7CB9CC31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5E9B091F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>Instalar uma cordoalha entre a porta carcaça do painel, a qual deve estar ligada diretamente à barra de terra.</w:t>
                  </w:r>
                </w:p>
              </w:tc>
            </w:tr>
            <w:tr w:rsidR="00B41FA8" w:rsidRPr="00BB2A49" w14:paraId="409163A1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7EDB5D25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10816" behindDoc="0" locked="0" layoutInCell="1" allowOverlap="1" wp14:anchorId="4C4720DD" wp14:editId="5FC4944D">
                        <wp:simplePos x="0" y="0"/>
                        <wp:positionH relativeFrom="column">
                          <wp:posOffset>2726690</wp:posOffset>
                        </wp:positionH>
                        <wp:positionV relativeFrom="paragraph">
                          <wp:posOffset>340360</wp:posOffset>
                        </wp:positionV>
                        <wp:extent cx="1059790" cy="450193"/>
                        <wp:effectExtent l="0" t="0" r="7620" b="7620"/>
                        <wp:wrapNone/>
                        <wp:docPr id="244" name="Imagem 244" descr="Uma imagem contendo no interior, mesa, pia, balcã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F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4" name="Imagem 244" descr="Uma imagem contendo no interior, mesa, pia, balcã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F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9"/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0" y="0"/>
                                  <a:ext cx="1059790" cy="4501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230</w:t>
                  </w:r>
                </w:p>
              </w:tc>
            </w:tr>
            <w:tr w:rsidR="00B41FA8" w:rsidRPr="00BB2A49" w14:paraId="5A8E6D6D" w14:textId="77777777" w:rsidTr="00C014AF">
              <w:trPr>
                <w:trHeight w:val="1320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24A7F5D3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Instalar placas de sinalização, indicação e de </w:t>
                  </w:r>
                  <w:proofErr w:type="spellStart"/>
                  <w:r w:rsidRPr="00BB2A49">
                    <w:rPr>
                      <w:rFonts w:ascii="Arial Narrow" w:hAnsi="Arial Narrow" w:cs="Calibri"/>
                      <w:color w:val="000000"/>
                    </w:rPr>
                    <w:t>Tag</w:t>
                  </w:r>
                  <w:proofErr w:type="spellEnd"/>
                  <w:r w:rsidRPr="00BB2A49">
                    <w:rPr>
                      <w:rFonts w:ascii="Arial Narrow" w:hAnsi="Arial Narrow" w:cs="Calibri"/>
                      <w:color w:val="000000"/>
                    </w:rPr>
                    <w:t>, tensão, origem do circuito elétrico, padronizadas que não gerem dúvidas e não sejam facilmente removidas. revisar e/ou fazer estudos de Arco Elétrico com categoria de vestimenta e aviso de advertência de acesso. Atualizar o e disponibilizar o diagrama elétrico.</w:t>
                  </w:r>
                </w:p>
              </w:tc>
            </w:tr>
            <w:tr w:rsidR="00B41FA8" w:rsidRPr="00BB2A49" w14:paraId="601D5E68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2508DD45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lastRenderedPageBreak/>
                    <w:drawing>
                      <wp:anchor distT="0" distB="0" distL="114300" distR="114300" simplePos="0" relativeHeight="251811840" behindDoc="0" locked="0" layoutInCell="1" allowOverlap="1" wp14:anchorId="137A3BE5" wp14:editId="53588593">
                        <wp:simplePos x="0" y="0"/>
                        <wp:positionH relativeFrom="column">
                          <wp:posOffset>1476375</wp:posOffset>
                        </wp:positionH>
                        <wp:positionV relativeFrom="paragraph">
                          <wp:posOffset>152400</wp:posOffset>
                        </wp:positionV>
                        <wp:extent cx="990600" cy="914400"/>
                        <wp:effectExtent l="0" t="0" r="0" b="0"/>
                        <wp:wrapNone/>
                        <wp:docPr id="245" name="Imagem 245" descr="Loja de eletrônicos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F5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5" name="Imagem 245" descr="Loja de eletrônicos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F5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8892" cy="9183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12864" behindDoc="0" locked="0" layoutInCell="1" allowOverlap="1" wp14:anchorId="060939E3" wp14:editId="2AFE7901">
                        <wp:simplePos x="0" y="0"/>
                        <wp:positionH relativeFrom="column">
                          <wp:posOffset>2647950</wp:posOffset>
                        </wp:positionH>
                        <wp:positionV relativeFrom="paragraph">
                          <wp:posOffset>152400</wp:posOffset>
                        </wp:positionV>
                        <wp:extent cx="857250" cy="933450"/>
                        <wp:effectExtent l="0" t="0" r="0" b="0"/>
                        <wp:wrapNone/>
                        <wp:docPr id="246" name="Imagem 246" descr="Jogo de vídeo game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F6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6" name="Imagem 246" descr="Jogo de vídeo game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F6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2012" cy="9341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231 e 232</w:t>
                  </w:r>
                </w:p>
              </w:tc>
            </w:tr>
            <w:tr w:rsidR="00B41FA8" w:rsidRPr="00BB2A49" w14:paraId="751FBE27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61BB9A6A" w14:textId="6C0ECD2A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Organizar as canaletas, fixar corretamente os componentes e fazer os devidos reparos </w:t>
                  </w:r>
                  <w:r w:rsidR="00A720ED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 </w:t>
                  </w:r>
                </w:p>
              </w:tc>
            </w:tr>
            <w:tr w:rsidR="00B41FA8" w:rsidRPr="00BB2A49" w14:paraId="64DC6CC1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5DCEE2B7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13888" behindDoc="0" locked="0" layoutInCell="1" allowOverlap="1" wp14:anchorId="7F74F666" wp14:editId="451D9B7E">
                        <wp:simplePos x="0" y="0"/>
                        <wp:positionH relativeFrom="column">
                          <wp:posOffset>1743075</wp:posOffset>
                        </wp:positionH>
                        <wp:positionV relativeFrom="paragraph">
                          <wp:posOffset>104775</wp:posOffset>
                        </wp:positionV>
                        <wp:extent cx="866775" cy="990600"/>
                        <wp:effectExtent l="0" t="0" r="0" b="0"/>
                        <wp:wrapNone/>
                        <wp:docPr id="249" name="Imagem 249" descr="Uma imagem contendo no interior, pequeno, cozinha, pi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F9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9" name="Imagem 249" descr="Uma imagem contendo no interior, pequeno, cozinha, pi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F9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9631" cy="9899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14912" behindDoc="0" locked="0" layoutInCell="1" allowOverlap="1" wp14:anchorId="1BE3151B" wp14:editId="71AD6899">
                        <wp:simplePos x="0" y="0"/>
                        <wp:positionH relativeFrom="column">
                          <wp:posOffset>2733675</wp:posOffset>
                        </wp:positionH>
                        <wp:positionV relativeFrom="paragraph">
                          <wp:posOffset>95250</wp:posOffset>
                        </wp:positionV>
                        <wp:extent cx="800100" cy="1009650"/>
                        <wp:effectExtent l="0" t="0" r="0" b="0"/>
                        <wp:wrapNone/>
                        <wp:docPr id="250" name="Imagem 250" descr="Uma imagem contendo computador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FA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0" name="Imagem 250" descr="Uma imagem contendo computador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FA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0100" cy="10133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233 e 234</w:t>
                  </w:r>
                </w:p>
              </w:tc>
            </w:tr>
            <w:tr w:rsidR="00B41FA8" w:rsidRPr="00BB2A49" w14:paraId="32CF611C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774525FD" w14:textId="77777777" w:rsidR="00B41FA8" w:rsidRPr="00BB2A49" w:rsidRDefault="00B41FA8" w:rsidP="00B41FA8">
                  <w:pPr>
                    <w:rPr>
                      <w:rFonts w:ascii="Arial Narrow" w:hAnsi="Arial Narrow" w:cs="Calibri"/>
                    </w:rPr>
                  </w:pPr>
                  <w:r w:rsidRPr="00BB2A49">
                    <w:rPr>
                      <w:rFonts w:ascii="Arial Narrow" w:hAnsi="Arial Narrow" w:cs="Calibri"/>
                    </w:rPr>
                    <w:t>Instalar uma cordoalha entre a porta carcaça do painel, a qual deve estar ligada diretamente à barra de terra.</w:t>
                  </w:r>
                </w:p>
              </w:tc>
            </w:tr>
            <w:tr w:rsidR="00B41FA8" w:rsidRPr="00BB2A49" w14:paraId="528E76C4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58CD2EEF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15936" behindDoc="0" locked="0" layoutInCell="1" allowOverlap="1" wp14:anchorId="2492B3D7" wp14:editId="2B09F521">
                        <wp:simplePos x="0" y="0"/>
                        <wp:positionH relativeFrom="column">
                          <wp:posOffset>2524125</wp:posOffset>
                        </wp:positionH>
                        <wp:positionV relativeFrom="paragraph">
                          <wp:posOffset>57150</wp:posOffset>
                        </wp:positionV>
                        <wp:extent cx="1009650" cy="1057275"/>
                        <wp:effectExtent l="0" t="0" r="0" b="0"/>
                        <wp:wrapNone/>
                        <wp:docPr id="253" name="Imagem 253" descr="Uma imagem contendo espelho, pendurado, reflex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FD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3" name="Imagem 253" descr="Uma imagem contendo espelho, pendurado, reflex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FD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9650" cy="10554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235</w:t>
                  </w:r>
                </w:p>
              </w:tc>
            </w:tr>
            <w:tr w:rsidR="00B41FA8" w:rsidRPr="00BB2A49" w14:paraId="48F5FA19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3E6F2547" w14:textId="42279838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Executar a devida manutenção e/ou substituição de encaminhamentos elétricos, tampara os perfilados, acomodar cabos elétricos adequadamente na infraestrutura elétrica e/ou retirar os cabos </w:t>
                  </w:r>
                  <w:r w:rsidR="00413E6D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</w:p>
              </w:tc>
            </w:tr>
            <w:tr w:rsidR="00B41FA8" w:rsidRPr="00BB2A49" w14:paraId="4D0DCD57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1F885ABD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16960" behindDoc="0" locked="0" layoutInCell="1" allowOverlap="1" wp14:anchorId="380DCB68" wp14:editId="04411526">
                        <wp:simplePos x="0" y="0"/>
                        <wp:positionH relativeFrom="column">
                          <wp:posOffset>1066800</wp:posOffset>
                        </wp:positionH>
                        <wp:positionV relativeFrom="paragraph">
                          <wp:posOffset>247650</wp:posOffset>
                        </wp:positionV>
                        <wp:extent cx="790575" cy="828675"/>
                        <wp:effectExtent l="0" t="0" r="9525" b="0"/>
                        <wp:wrapNone/>
                        <wp:docPr id="254" name="Imagem 254" descr="Uma imagem contendo no interior, avião, pia, velh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FE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4" name="Imagem 254" descr="Uma imagem contendo no interior, avião, pia, velh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FE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97719" cy="8267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17984" behindDoc="0" locked="0" layoutInCell="1" allowOverlap="1" wp14:anchorId="4FD50767" wp14:editId="3A89E7E4">
                        <wp:simplePos x="0" y="0"/>
                        <wp:positionH relativeFrom="column">
                          <wp:posOffset>2819400</wp:posOffset>
                        </wp:positionH>
                        <wp:positionV relativeFrom="paragraph">
                          <wp:posOffset>219075</wp:posOffset>
                        </wp:positionV>
                        <wp:extent cx="971550" cy="847725"/>
                        <wp:effectExtent l="0" t="0" r="0" b="9525"/>
                        <wp:wrapNone/>
                        <wp:docPr id="256" name="Imagem 256" descr="Uma imagem contendo no interior, metal, mesa, biciclet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0001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6" name="Imagem 256" descr="Uma imagem contendo no interior, metal, mesa, biciclet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0001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1285" cy="8483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19008" behindDoc="0" locked="0" layoutInCell="1" allowOverlap="1" wp14:anchorId="5791D7C4" wp14:editId="110F4E0D">
                        <wp:simplePos x="0" y="0"/>
                        <wp:positionH relativeFrom="column">
                          <wp:posOffset>1962150</wp:posOffset>
                        </wp:positionH>
                        <wp:positionV relativeFrom="paragraph">
                          <wp:posOffset>238125</wp:posOffset>
                        </wp:positionV>
                        <wp:extent cx="790575" cy="838200"/>
                        <wp:effectExtent l="0" t="0" r="0" b="0"/>
                        <wp:wrapNone/>
                        <wp:docPr id="255" name="Imagem 255" descr="Banco de metal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FF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5" name="Imagem 255" descr="Banco de metal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FF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8195" cy="8402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236, 237 e 238</w:t>
                  </w:r>
                </w:p>
              </w:tc>
            </w:tr>
            <w:tr w:rsidR="00B41FA8" w:rsidRPr="00BB2A49" w14:paraId="6F800669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258B63CA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>Organizar a fiação acomodando os cabos no devido encaminhamento elétrico, fixar as caixas de tomada de forma que só possam ser removidas com auxílio de ferramenta até o ponto em que se garanta que pessoas classificadas pela Tabela 18 da NBR 5410, BA1 (Comuns), BA2 (Crianças) e BA3 (Incapacitadas) não possam ter acesso aos cabos.</w:t>
                  </w:r>
                </w:p>
              </w:tc>
            </w:tr>
            <w:tr w:rsidR="00B41FA8" w:rsidRPr="00BB2A49" w14:paraId="3F4BCDC6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1D82D5AB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lastRenderedPageBreak/>
                    <w:drawing>
                      <wp:anchor distT="0" distB="0" distL="114300" distR="114300" simplePos="0" relativeHeight="251820032" behindDoc="0" locked="0" layoutInCell="1" allowOverlap="1" wp14:anchorId="13320604" wp14:editId="011D9143">
                        <wp:simplePos x="0" y="0"/>
                        <wp:positionH relativeFrom="column">
                          <wp:posOffset>2114550</wp:posOffset>
                        </wp:positionH>
                        <wp:positionV relativeFrom="paragraph">
                          <wp:posOffset>57150</wp:posOffset>
                        </wp:positionV>
                        <wp:extent cx="1133475" cy="1076325"/>
                        <wp:effectExtent l="0" t="0" r="0" b="9525"/>
                        <wp:wrapNone/>
                        <wp:docPr id="260" name="Imagem 260" descr="Uma imagem contendo basquete, atletismo, mesa, deitad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0401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0" name="Imagem 260" descr="Uma imagem contendo basquete, atletismo, mesa, deitad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0401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3474" cy="10769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21056" behindDoc="0" locked="0" layoutInCell="1" allowOverlap="1" wp14:anchorId="665A6797" wp14:editId="35450B29">
                        <wp:simplePos x="0" y="0"/>
                        <wp:positionH relativeFrom="column">
                          <wp:posOffset>3333750</wp:posOffset>
                        </wp:positionH>
                        <wp:positionV relativeFrom="paragraph">
                          <wp:posOffset>38100</wp:posOffset>
                        </wp:positionV>
                        <wp:extent cx="409575" cy="1095375"/>
                        <wp:effectExtent l="0" t="0" r="9525" b="0"/>
                        <wp:wrapNone/>
                        <wp:docPr id="261" name="Imagem 261" descr="Uma imagem contendo bicicleta, no interior, janela, mes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0501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1" name="Imagem 261" descr="Uma imagem contendo bicicleta, no interior, janela, mes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0501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9574" cy="10879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239 e 240</w:t>
                  </w:r>
                </w:p>
              </w:tc>
            </w:tr>
            <w:tr w:rsidR="00B41FA8" w:rsidRPr="00BB2A49" w14:paraId="642C4943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5A21F7CD" w14:textId="0312F909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Fazer a adequação das etiquetas contendo as informações de tensão. Adequar a instalação para a necessidade do ambiente e organizar a fiação. Adequar as </w:t>
                  </w:r>
                  <w:proofErr w:type="gramStart"/>
                  <w:r w:rsidRPr="00BB2A49">
                    <w:rPr>
                      <w:rFonts w:ascii="Arial Narrow" w:hAnsi="Arial Narrow" w:cs="Calibri"/>
                      <w:color w:val="000000"/>
                    </w:rPr>
                    <w:t>instalações  seguindo</w:t>
                  </w:r>
                  <w:proofErr w:type="gramEnd"/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 as regras de projeto da NBR 5410 quanto a passagem e afixação correta dos condutores </w:t>
                  </w:r>
                  <w:r w:rsidR="00A720ED">
                    <w:rPr>
                      <w:rFonts w:ascii="Arial Narrow" w:hAnsi="Arial Narrow" w:cs="Calibri"/>
                      <w:color w:val="000000"/>
                    </w:rPr>
                    <w:t>de forma a garantir a instalação adequada e em conformidade com as normas vigentes.</w:t>
                  </w:r>
                </w:p>
              </w:tc>
            </w:tr>
            <w:tr w:rsidR="00B41FA8" w:rsidRPr="00BB2A49" w14:paraId="2D86FA98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12038EB9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22080" behindDoc="0" locked="0" layoutInCell="1" allowOverlap="1" wp14:anchorId="34C9FA23" wp14:editId="438DED2D">
                        <wp:simplePos x="0" y="0"/>
                        <wp:positionH relativeFrom="column">
                          <wp:posOffset>2114550</wp:posOffset>
                        </wp:positionH>
                        <wp:positionV relativeFrom="paragraph">
                          <wp:posOffset>57150</wp:posOffset>
                        </wp:positionV>
                        <wp:extent cx="1133475" cy="1076325"/>
                        <wp:effectExtent l="0" t="0" r="0" b="9525"/>
                        <wp:wrapNone/>
                        <wp:docPr id="262" name="Imagem 262" descr="Uma imagem contendo basquete, atletismo, mesa, deitad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0601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2" name="Imagem 262" descr="Uma imagem contendo basquete, atletismo, mesa, deitad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0601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3474" cy="10769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23104" behindDoc="0" locked="0" layoutInCell="1" allowOverlap="1" wp14:anchorId="36D0B6BB" wp14:editId="7FFF0689">
                        <wp:simplePos x="0" y="0"/>
                        <wp:positionH relativeFrom="column">
                          <wp:posOffset>3333750</wp:posOffset>
                        </wp:positionH>
                        <wp:positionV relativeFrom="paragraph">
                          <wp:posOffset>47625</wp:posOffset>
                        </wp:positionV>
                        <wp:extent cx="409575" cy="1076325"/>
                        <wp:effectExtent l="0" t="0" r="0" b="9525"/>
                        <wp:wrapNone/>
                        <wp:docPr id="263" name="Imagem 263" descr="Uma imagem contendo bicicleta, no interior, janela, mesa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0701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3" name="Imagem 263" descr="Uma imagem contendo bicicleta, no interior, janela, mesa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0701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9574" cy="10879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Fotos: 239 e 240</w:t>
                  </w:r>
                </w:p>
              </w:tc>
            </w:tr>
            <w:tr w:rsidR="00B41FA8" w:rsidRPr="00BB2A49" w14:paraId="27AD2F16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2E485337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Revisar e/ou fazer estudos de Arco Elétrico instalando placa com indicação de </w:t>
                  </w:r>
                  <w:proofErr w:type="spellStart"/>
                  <w:r w:rsidRPr="00BB2A49">
                    <w:rPr>
                      <w:rFonts w:ascii="Arial Narrow" w:hAnsi="Arial Narrow" w:cs="Calibri"/>
                      <w:color w:val="000000"/>
                    </w:rPr>
                    <w:t>Tag</w:t>
                  </w:r>
                  <w:proofErr w:type="spellEnd"/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, tensão, origem do circuito elétrico, categoria de vestimenta e aviso de advertência de acesso. Garantir a atualização do diagrama elétrico e disponibilizar em um porta documento apropriado. </w:t>
                  </w:r>
                </w:p>
              </w:tc>
            </w:tr>
            <w:tr w:rsidR="00B41FA8" w:rsidRPr="00BB2A49" w14:paraId="67270CB7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39F42B1F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24128" behindDoc="0" locked="0" layoutInCell="1" allowOverlap="1" wp14:anchorId="75AAB778" wp14:editId="314D609E">
                        <wp:simplePos x="0" y="0"/>
                        <wp:positionH relativeFrom="column">
                          <wp:posOffset>3200400</wp:posOffset>
                        </wp:positionH>
                        <wp:positionV relativeFrom="paragraph">
                          <wp:posOffset>38100</wp:posOffset>
                        </wp:positionV>
                        <wp:extent cx="523875" cy="1095375"/>
                        <wp:effectExtent l="0" t="0" r="0" b="9525"/>
                        <wp:wrapNone/>
                        <wp:docPr id="266" name="Imagem 266" descr="Porta de casa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0A01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6" name="Imagem 266" descr="Porta de casa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0A01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1034" cy="10922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241</w:t>
                  </w:r>
                </w:p>
              </w:tc>
            </w:tr>
            <w:tr w:rsidR="00B41FA8" w:rsidRPr="00BB2A49" w14:paraId="3C5A6AA8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601FBB1E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 xml:space="preserve">Instalar fechadura interna que permite a abertura sem chave no interior e abrir por simples pressão, conhecida como ante pânico. </w:t>
                  </w:r>
                </w:p>
              </w:tc>
            </w:tr>
            <w:tr w:rsidR="00B41FA8" w:rsidRPr="00BB2A49" w14:paraId="52DD2A51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73BA7310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25152" behindDoc="0" locked="0" layoutInCell="1" allowOverlap="1" wp14:anchorId="00806824" wp14:editId="5927DF47">
                        <wp:simplePos x="0" y="0"/>
                        <wp:positionH relativeFrom="column">
                          <wp:posOffset>3200400</wp:posOffset>
                        </wp:positionH>
                        <wp:positionV relativeFrom="paragraph">
                          <wp:posOffset>38100</wp:posOffset>
                        </wp:positionV>
                        <wp:extent cx="523875" cy="1095375"/>
                        <wp:effectExtent l="0" t="0" r="0" b="9525"/>
                        <wp:wrapNone/>
                        <wp:docPr id="267" name="Imagem 267" descr="Porta de casa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0B01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7" name="Imagem 267" descr="Porta de casa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0B01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1034" cy="10922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241</w:t>
                  </w:r>
                </w:p>
              </w:tc>
            </w:tr>
            <w:tr w:rsidR="00B41FA8" w:rsidRPr="00BB2A49" w14:paraId="57D0D4D2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358B3297" w14:textId="21C8E2EE" w:rsidR="005A590F" w:rsidRDefault="005A590F" w:rsidP="00B41FA8">
                  <w:pPr>
                    <w:rPr>
                      <w:rFonts w:ascii="Arial Narrow" w:hAnsi="Arial Narrow" w:cs="Calibri"/>
                      <w:b/>
                      <w:bCs/>
                      <w:color w:val="000000"/>
                    </w:rPr>
                  </w:pPr>
                  <w:r>
                    <w:rPr>
                      <w:rFonts w:ascii="Arial Narrow" w:hAnsi="Arial Narrow" w:cs="Calibri"/>
                      <w:b/>
                      <w:bCs/>
                      <w:color w:val="000000"/>
                    </w:rPr>
                    <w:t>Obs.:</w:t>
                  </w:r>
                </w:p>
                <w:p w14:paraId="09AD48DC" w14:textId="4A944796" w:rsidR="005A590F" w:rsidRPr="005A590F" w:rsidRDefault="005A590F" w:rsidP="00B41FA8">
                  <w:pPr>
                    <w:rPr>
                      <w:rFonts w:ascii="Arial Narrow" w:hAnsi="Arial Narrow" w:cs="Calibri"/>
                      <w:b/>
                      <w:bCs/>
                      <w:color w:val="000000"/>
                    </w:rPr>
                  </w:pPr>
                  <w:r w:rsidRPr="005A590F">
                    <w:rPr>
                      <w:rFonts w:ascii="Arial Narrow" w:hAnsi="Arial Narrow" w:cs="Calibri"/>
                      <w:b/>
                      <w:bCs/>
                      <w:color w:val="000000"/>
                    </w:rPr>
                    <w:t>Item não incluso no orçamento.</w:t>
                  </w:r>
                </w:p>
              </w:tc>
            </w:tr>
            <w:tr w:rsidR="00B41FA8" w:rsidRPr="00BB2A49" w14:paraId="5B30B1E2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01815F46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lastRenderedPageBreak/>
                    <w:drawing>
                      <wp:anchor distT="0" distB="0" distL="114300" distR="114300" simplePos="0" relativeHeight="251826176" behindDoc="0" locked="0" layoutInCell="1" allowOverlap="1" wp14:anchorId="69AD9B75" wp14:editId="4431B5B0">
                        <wp:simplePos x="0" y="0"/>
                        <wp:positionH relativeFrom="column">
                          <wp:posOffset>3114675</wp:posOffset>
                        </wp:positionH>
                        <wp:positionV relativeFrom="paragraph">
                          <wp:posOffset>47625</wp:posOffset>
                        </wp:positionV>
                        <wp:extent cx="590550" cy="1066800"/>
                        <wp:effectExtent l="0" t="0" r="0" b="0"/>
                        <wp:wrapNone/>
                        <wp:docPr id="269" name="Imagem 269" descr="Relógio com mostrador branco e azul&#10;&#10;Descrição gerada automaticamente com confiança baix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0D01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9" name="Imagem 269" descr="Relógio com mostrador branco e azul&#10;&#10;Descrição gerada automaticamente com confiança baix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0D01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88169" cy="10691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242</w:t>
                  </w:r>
                </w:p>
              </w:tc>
            </w:tr>
            <w:tr w:rsidR="00B41FA8" w:rsidRPr="00BB2A49" w14:paraId="048EF673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76250071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>Dar a devida manutenção garantindo que as luminárias tenham autonomia mínima de 2 h.</w:t>
                  </w:r>
                </w:p>
              </w:tc>
            </w:tr>
            <w:tr w:rsidR="00B41FA8" w:rsidRPr="00BB2A49" w14:paraId="119AF949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7B9155F1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27200" behindDoc="0" locked="0" layoutInCell="1" allowOverlap="1" wp14:anchorId="42140724" wp14:editId="1562C0A1">
                        <wp:simplePos x="0" y="0"/>
                        <wp:positionH relativeFrom="column">
                          <wp:posOffset>3028950</wp:posOffset>
                        </wp:positionH>
                        <wp:positionV relativeFrom="paragraph">
                          <wp:posOffset>28575</wp:posOffset>
                        </wp:positionV>
                        <wp:extent cx="609600" cy="1104900"/>
                        <wp:effectExtent l="0" t="0" r="0" b="0"/>
                        <wp:wrapNone/>
                        <wp:docPr id="273" name="Imagem 273" descr="Uma imagem contendo no interior, mesa, pendurado, esqui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1101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3" name="Imagem 273" descr="Uma imagem contendo no interior, mesa, pendurado, esqui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1101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08858" cy="1108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244</w:t>
                  </w:r>
                </w:p>
              </w:tc>
            </w:tr>
            <w:tr w:rsidR="00B41FA8" w:rsidRPr="00BB2A49" w14:paraId="7B8B9D21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015A2D61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>Providenciar instalação de placas de identificação do nível de tensão.</w:t>
                  </w:r>
                </w:p>
              </w:tc>
            </w:tr>
            <w:tr w:rsidR="00B41FA8" w:rsidRPr="00BB2A49" w14:paraId="4FB93359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3617F25A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28224" behindDoc="0" locked="0" layoutInCell="1" allowOverlap="1" wp14:anchorId="08849E15" wp14:editId="62B14AF1">
                        <wp:simplePos x="0" y="0"/>
                        <wp:positionH relativeFrom="column">
                          <wp:posOffset>3028950</wp:posOffset>
                        </wp:positionH>
                        <wp:positionV relativeFrom="paragraph">
                          <wp:posOffset>28575</wp:posOffset>
                        </wp:positionV>
                        <wp:extent cx="609600" cy="1114425"/>
                        <wp:effectExtent l="0" t="0" r="0" b="0"/>
                        <wp:wrapNone/>
                        <wp:docPr id="274" name="Imagem 274" descr="Uma imagem contendo no interior, mesa, pendurado, esqui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1201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4" name="Imagem 274" descr="Uma imagem contendo no interior, mesa, pendurado, esqui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1201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08858" cy="1108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244</w:t>
                  </w:r>
                </w:p>
              </w:tc>
            </w:tr>
            <w:tr w:rsidR="00B41FA8" w:rsidRPr="00BB2A49" w14:paraId="35BB90AF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0EF3B035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>Dar a devida manutenção garantindo que as luminárias tenham autonomia mínima de 2 h.</w:t>
                  </w:r>
                </w:p>
              </w:tc>
            </w:tr>
            <w:tr w:rsidR="00B41FA8" w:rsidRPr="00BB2A49" w14:paraId="5E950C9A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77AA6296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29248" behindDoc="0" locked="0" layoutInCell="1" allowOverlap="1" wp14:anchorId="4694EC0C" wp14:editId="5A3062CC">
                        <wp:simplePos x="0" y="0"/>
                        <wp:positionH relativeFrom="column">
                          <wp:posOffset>2933700</wp:posOffset>
                        </wp:positionH>
                        <wp:positionV relativeFrom="paragraph">
                          <wp:posOffset>38100</wp:posOffset>
                        </wp:positionV>
                        <wp:extent cx="685800" cy="1085850"/>
                        <wp:effectExtent l="0" t="0" r="0" b="0"/>
                        <wp:wrapNone/>
                        <wp:docPr id="276" name="Imagem 276" descr="Uma imagem contendo pia, mesa, espelho, deitad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1401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6" name="Imagem 276" descr="Uma imagem contendo pia, mesa, espelho, deitad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1401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87493" cy="10891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245</w:t>
                  </w:r>
                </w:p>
              </w:tc>
            </w:tr>
            <w:tr w:rsidR="00B41FA8" w:rsidRPr="00BB2A49" w14:paraId="0E456A50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17115061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color w:val="000000"/>
                    </w:rPr>
                    <w:t>Providenciar instalação de placas de identificação do nível de tensão.</w:t>
                  </w:r>
                </w:p>
              </w:tc>
            </w:tr>
            <w:tr w:rsidR="00B41FA8" w:rsidRPr="00BB2A49" w14:paraId="2A0F465F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180C4712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lastRenderedPageBreak/>
                    <w:drawing>
                      <wp:anchor distT="0" distB="0" distL="114300" distR="114300" simplePos="0" relativeHeight="251830272" behindDoc="0" locked="0" layoutInCell="1" allowOverlap="1" wp14:anchorId="0D4B0F2B" wp14:editId="13919D0C">
                        <wp:simplePos x="0" y="0"/>
                        <wp:positionH relativeFrom="column">
                          <wp:posOffset>2933700</wp:posOffset>
                        </wp:positionH>
                        <wp:positionV relativeFrom="paragraph">
                          <wp:posOffset>38100</wp:posOffset>
                        </wp:positionV>
                        <wp:extent cx="685800" cy="1085850"/>
                        <wp:effectExtent l="0" t="0" r="0" b="0"/>
                        <wp:wrapNone/>
                        <wp:docPr id="277" name="Imagem 277" descr="Uma imagem contendo pia, mesa, espelho, deitado&#10;&#10;Descrição gerada automaticamente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1501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7" name="Imagem 277" descr="Uma imagem contendo pia, mesa, espelho, deitado&#10;&#10;Descrição gerada automaticamente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1501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87493" cy="10891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245</w:t>
                  </w:r>
                </w:p>
              </w:tc>
            </w:tr>
            <w:tr w:rsidR="00B41FA8" w:rsidRPr="00BB2A49" w14:paraId="7D51DFDA" w14:textId="77777777" w:rsidTr="00C014AF">
              <w:trPr>
                <w:trHeight w:val="1302"/>
              </w:trPr>
              <w:tc>
                <w:tcPr>
                  <w:tcW w:w="9498" w:type="dxa"/>
                  <w:shd w:val="clear" w:color="auto" w:fill="auto"/>
                  <w:vAlign w:val="center"/>
                  <w:hideMark/>
                </w:tcPr>
                <w:p w14:paraId="1D4576CD" w14:textId="2762E670" w:rsidR="005A590F" w:rsidRDefault="005A590F" w:rsidP="005A590F">
                  <w:pPr>
                    <w:rPr>
                      <w:rFonts w:ascii="Arial Narrow" w:hAnsi="Arial Narrow" w:cs="Calibri"/>
                      <w:b/>
                      <w:bCs/>
                      <w:color w:val="000000"/>
                    </w:rPr>
                  </w:pPr>
                  <w:r>
                    <w:rPr>
                      <w:rFonts w:ascii="Arial Narrow" w:hAnsi="Arial Narrow" w:cs="Calibri"/>
                      <w:b/>
                      <w:bCs/>
                      <w:color w:val="000000"/>
                    </w:rPr>
                    <w:t>Obs.:</w:t>
                  </w:r>
                </w:p>
                <w:p w14:paraId="6A47511F" w14:textId="0CEB6740" w:rsidR="005A590F" w:rsidRDefault="005A590F" w:rsidP="005A590F">
                  <w:pPr>
                    <w:rPr>
                      <w:rFonts w:ascii="Arial Narrow" w:hAnsi="Arial Narrow" w:cs="Calibri"/>
                      <w:strike/>
                      <w:color w:val="FF0000"/>
                    </w:rPr>
                  </w:pPr>
                  <w:r w:rsidRPr="005A590F">
                    <w:rPr>
                      <w:rFonts w:ascii="Arial Narrow" w:hAnsi="Arial Narrow" w:cs="Calibri"/>
                      <w:b/>
                      <w:bCs/>
                      <w:color w:val="000000"/>
                    </w:rPr>
                    <w:t>Item não incluso no orçamento.</w:t>
                  </w:r>
                </w:p>
                <w:p w14:paraId="270B7345" w14:textId="1893699C" w:rsidR="005A590F" w:rsidRPr="005A590F" w:rsidRDefault="005A590F" w:rsidP="00B41FA8">
                  <w:pPr>
                    <w:rPr>
                      <w:rFonts w:ascii="Arial Narrow" w:hAnsi="Arial Narrow" w:cs="Calibri"/>
                      <w:strike/>
                      <w:color w:val="000000"/>
                    </w:rPr>
                  </w:pPr>
                </w:p>
              </w:tc>
            </w:tr>
            <w:tr w:rsidR="00B41FA8" w:rsidRPr="00BB2A49" w14:paraId="7703B333" w14:textId="77777777" w:rsidTr="00C014AF">
              <w:trPr>
                <w:trHeight w:val="1815"/>
              </w:trPr>
              <w:tc>
                <w:tcPr>
                  <w:tcW w:w="9498" w:type="dxa"/>
                  <w:shd w:val="clear" w:color="auto" w:fill="auto"/>
                  <w:hideMark/>
                </w:tcPr>
                <w:p w14:paraId="49059A77" w14:textId="77777777" w:rsidR="00B41FA8" w:rsidRPr="00BB2A49" w:rsidRDefault="00B41FA8" w:rsidP="00B41FA8">
                  <w:pPr>
                    <w:rPr>
                      <w:rFonts w:ascii="Arial Narrow" w:hAnsi="Arial Narrow" w:cs="Calibri"/>
                      <w:color w:val="000000"/>
                    </w:rPr>
                  </w:pPr>
                  <w:r w:rsidRPr="00BB2A49">
                    <w:rPr>
                      <w:rFonts w:ascii="Arial Narrow" w:hAnsi="Arial Narrow" w:cs="Calibri"/>
                      <w:noProof/>
                      <w:color w:val="000000"/>
                    </w:rPr>
                    <w:drawing>
                      <wp:anchor distT="0" distB="0" distL="114300" distR="114300" simplePos="0" relativeHeight="251831296" behindDoc="0" locked="0" layoutInCell="1" allowOverlap="1" wp14:anchorId="54428038" wp14:editId="163DBA4A">
                        <wp:simplePos x="0" y="0"/>
                        <wp:positionH relativeFrom="column">
                          <wp:posOffset>2905125</wp:posOffset>
                        </wp:positionH>
                        <wp:positionV relativeFrom="paragraph">
                          <wp:posOffset>47625</wp:posOffset>
                        </wp:positionV>
                        <wp:extent cx="647700" cy="1057275"/>
                        <wp:effectExtent l="0" t="0" r="0" b="0"/>
                        <wp:wrapNone/>
                        <wp:docPr id="279" name="Imagem 279" descr="Caixa de papelão&#10;&#10;Descrição gerada automaticamente com confiança média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100-00001701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9" name="Imagem 279" descr="Caixa de papelão&#10;&#10;Descrição gerada automaticamente com confiança média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100-00001701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0421" cy="10544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B2A49">
                    <w:rPr>
                      <w:rFonts w:ascii="Arial Narrow" w:hAnsi="Arial Narrow" w:cs="Calibri"/>
                      <w:color w:val="000000"/>
                    </w:rPr>
                    <w:t>Foto: 246</w:t>
                  </w:r>
                </w:p>
              </w:tc>
            </w:tr>
          </w:tbl>
          <w:p w14:paraId="0483C99D" w14:textId="4347D42B" w:rsidR="00505CC7" w:rsidRPr="00330210" w:rsidRDefault="00505CC7" w:rsidP="00B41FA8">
            <w:pPr>
              <w:pStyle w:val="Ttulo"/>
              <w:jc w:val="left"/>
              <w:rPr>
                <w:rFonts w:asciiTheme="majorHAnsi" w:hAnsiTheme="majorHAnsi"/>
                <w:bCs/>
                <w:i/>
                <w:iCs/>
                <w:noProof/>
                <w:sz w:val="22"/>
                <w:szCs w:val="22"/>
              </w:rPr>
            </w:pPr>
          </w:p>
        </w:tc>
      </w:tr>
      <w:tr w:rsidR="00B41FA8" w:rsidRPr="00B41FA8" w14:paraId="2E1F0FA4" w14:textId="77777777" w:rsidTr="00B41FA8">
        <w:trPr>
          <w:trHeight w:val="56"/>
        </w:trPr>
        <w:tc>
          <w:tcPr>
            <w:tcW w:w="4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38BF6F0B" w14:textId="77777777" w:rsidR="00B41FA8" w:rsidRPr="00B41FA8" w:rsidRDefault="00B41FA8" w:rsidP="00B41FA8">
            <w:pPr>
              <w:pStyle w:val="Ttulo"/>
              <w:jc w:val="left"/>
              <w:rPr>
                <w:rFonts w:asciiTheme="majorHAnsi" w:hAnsiTheme="majorHAnsi"/>
                <w:bCs/>
                <w:i/>
                <w:iCs/>
                <w:noProof/>
                <w:sz w:val="24"/>
                <w:szCs w:val="24"/>
              </w:rPr>
            </w:pPr>
          </w:p>
          <w:p w14:paraId="2313CE0B" w14:textId="77777777" w:rsidR="00B41FA8" w:rsidRPr="00B41FA8" w:rsidRDefault="00B41FA8" w:rsidP="00B41FA8">
            <w:pPr>
              <w:pStyle w:val="Ttulo"/>
              <w:jc w:val="left"/>
              <w:rPr>
                <w:rFonts w:asciiTheme="majorHAnsi" w:hAnsiTheme="majorHAnsi"/>
                <w:b/>
                <w:i/>
                <w:iCs/>
                <w:noProof/>
                <w:sz w:val="24"/>
                <w:szCs w:val="24"/>
              </w:rPr>
            </w:pPr>
            <w:r w:rsidRPr="00B41FA8">
              <w:rPr>
                <w:rFonts w:asciiTheme="majorHAnsi" w:hAnsiTheme="majorHAnsi"/>
                <w:b/>
                <w:i/>
                <w:iCs/>
                <w:noProof/>
                <w:sz w:val="24"/>
                <w:szCs w:val="24"/>
              </w:rPr>
              <w:t>VALOR TOTAL DO SERVIÇO:</w:t>
            </w:r>
          </w:p>
          <w:p w14:paraId="167FFB0D" w14:textId="77777777" w:rsidR="00B41FA8" w:rsidRPr="00B41FA8" w:rsidRDefault="00B41FA8" w:rsidP="009316B4">
            <w:pPr>
              <w:pStyle w:val="Ttulo"/>
              <w:jc w:val="right"/>
              <w:rPr>
                <w:rFonts w:asciiTheme="majorHAnsi" w:hAnsiTheme="majorHAnsi"/>
                <w:bCs/>
                <w:i/>
                <w:iCs/>
                <w:noProof/>
                <w:sz w:val="24"/>
                <w:szCs w:val="24"/>
              </w:rPr>
            </w:pPr>
          </w:p>
        </w:tc>
        <w:tc>
          <w:tcPr>
            <w:tcW w:w="48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3F3EB0" w14:textId="77777777" w:rsidR="00B41FA8" w:rsidRPr="00B41FA8" w:rsidRDefault="00B41FA8" w:rsidP="009316B4">
            <w:pPr>
              <w:pStyle w:val="Ttulo"/>
              <w:jc w:val="right"/>
              <w:rPr>
                <w:rFonts w:asciiTheme="majorHAnsi" w:hAnsiTheme="majorHAnsi"/>
                <w:b/>
                <w:i/>
                <w:iCs/>
                <w:noProof/>
                <w:sz w:val="24"/>
                <w:szCs w:val="24"/>
              </w:rPr>
            </w:pPr>
          </w:p>
          <w:p w14:paraId="48819432" w14:textId="2B0AB7F0" w:rsidR="00B41FA8" w:rsidRPr="00B41FA8" w:rsidRDefault="00B41FA8" w:rsidP="009316B4">
            <w:pPr>
              <w:pStyle w:val="Ttulo"/>
              <w:jc w:val="right"/>
              <w:rPr>
                <w:rFonts w:asciiTheme="majorHAnsi" w:hAnsiTheme="majorHAnsi"/>
                <w:b/>
                <w:i/>
                <w:iCs/>
                <w:noProof/>
                <w:sz w:val="24"/>
                <w:szCs w:val="24"/>
              </w:rPr>
            </w:pPr>
            <w:r w:rsidRPr="00B41FA8">
              <w:rPr>
                <w:rFonts w:asciiTheme="majorHAnsi" w:hAnsiTheme="majorHAnsi"/>
                <w:b/>
                <w:i/>
                <w:iCs/>
                <w:noProof/>
                <w:sz w:val="24"/>
                <w:szCs w:val="24"/>
              </w:rPr>
              <w:t>R$ 95.000,00</w:t>
            </w:r>
          </w:p>
        </w:tc>
      </w:tr>
      <w:tr w:rsidR="002A518C" w:rsidRPr="002A518C" w14:paraId="5C7D2390" w14:textId="77777777" w:rsidTr="00B41FA8">
        <w:trPr>
          <w:trHeight w:val="56"/>
        </w:trPr>
        <w:tc>
          <w:tcPr>
            <w:tcW w:w="4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551E96C7" w14:textId="77777777" w:rsidR="002A518C" w:rsidRPr="002A518C" w:rsidRDefault="002A518C" w:rsidP="002A518C">
            <w:pPr>
              <w:pStyle w:val="Ttulo"/>
              <w:jc w:val="left"/>
              <w:rPr>
                <w:rFonts w:asciiTheme="majorHAnsi" w:hAnsiTheme="majorHAnsi"/>
                <w:bCs/>
                <w:i/>
                <w:iCs/>
                <w:noProof/>
                <w:color w:val="FF0000"/>
                <w:sz w:val="24"/>
                <w:szCs w:val="24"/>
              </w:rPr>
            </w:pPr>
          </w:p>
          <w:p w14:paraId="118B37EC" w14:textId="697D81CF" w:rsidR="002A518C" w:rsidRPr="002A518C" w:rsidRDefault="002A518C" w:rsidP="002A518C">
            <w:pPr>
              <w:pStyle w:val="Ttulo"/>
              <w:jc w:val="left"/>
              <w:rPr>
                <w:rFonts w:asciiTheme="majorHAnsi" w:hAnsiTheme="majorHAnsi"/>
                <w:b/>
                <w:i/>
                <w:iCs/>
                <w:noProof/>
                <w:color w:val="FF0000"/>
                <w:sz w:val="24"/>
                <w:szCs w:val="24"/>
              </w:rPr>
            </w:pPr>
            <w:r w:rsidRPr="002A518C">
              <w:rPr>
                <w:rFonts w:asciiTheme="majorHAnsi" w:hAnsiTheme="majorHAnsi"/>
                <w:b/>
                <w:i/>
                <w:iCs/>
                <w:noProof/>
                <w:color w:val="FF0000"/>
                <w:sz w:val="24"/>
                <w:szCs w:val="24"/>
              </w:rPr>
              <w:t>VALOR C/ DESCONTO:</w:t>
            </w:r>
          </w:p>
          <w:p w14:paraId="66F8DBCA" w14:textId="1666A128" w:rsidR="002A518C" w:rsidRPr="002A518C" w:rsidRDefault="002A518C" w:rsidP="002A518C">
            <w:pPr>
              <w:pStyle w:val="Ttulo"/>
              <w:jc w:val="left"/>
              <w:rPr>
                <w:rFonts w:asciiTheme="majorHAnsi" w:hAnsiTheme="majorHAnsi"/>
                <w:bCs/>
                <w:i/>
                <w:iCs/>
                <w:noProof/>
                <w:color w:val="FF0000"/>
                <w:sz w:val="24"/>
                <w:szCs w:val="24"/>
              </w:rPr>
            </w:pPr>
          </w:p>
        </w:tc>
        <w:tc>
          <w:tcPr>
            <w:tcW w:w="48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ED1FB2" w14:textId="77777777" w:rsidR="002A518C" w:rsidRPr="002A518C" w:rsidRDefault="002A518C" w:rsidP="002A518C">
            <w:pPr>
              <w:pStyle w:val="Ttulo"/>
              <w:jc w:val="right"/>
              <w:rPr>
                <w:rFonts w:asciiTheme="majorHAnsi" w:hAnsiTheme="majorHAnsi"/>
                <w:b/>
                <w:i/>
                <w:iCs/>
                <w:noProof/>
                <w:color w:val="FF0000"/>
                <w:sz w:val="24"/>
                <w:szCs w:val="24"/>
              </w:rPr>
            </w:pPr>
          </w:p>
          <w:p w14:paraId="7414C958" w14:textId="3AD67B2A" w:rsidR="002A518C" w:rsidRPr="002A518C" w:rsidRDefault="002A518C" w:rsidP="002A518C">
            <w:pPr>
              <w:pStyle w:val="Ttulo"/>
              <w:jc w:val="right"/>
              <w:rPr>
                <w:rFonts w:asciiTheme="majorHAnsi" w:hAnsiTheme="majorHAnsi"/>
                <w:b/>
                <w:i/>
                <w:iCs/>
                <w:noProof/>
                <w:color w:val="FF0000"/>
                <w:sz w:val="24"/>
                <w:szCs w:val="24"/>
              </w:rPr>
            </w:pPr>
            <w:r w:rsidRPr="002A518C">
              <w:rPr>
                <w:rFonts w:asciiTheme="majorHAnsi" w:hAnsiTheme="majorHAnsi"/>
                <w:b/>
                <w:i/>
                <w:iCs/>
                <w:noProof/>
                <w:color w:val="FF0000"/>
                <w:sz w:val="24"/>
                <w:szCs w:val="24"/>
              </w:rPr>
              <w:t>R$ 90.000,00</w:t>
            </w:r>
          </w:p>
        </w:tc>
      </w:tr>
      <w:tr w:rsidR="004E3872" w:rsidRPr="004E3872" w14:paraId="368BB8F6" w14:textId="77777777" w:rsidTr="004E3872">
        <w:trPr>
          <w:trHeight w:val="436"/>
        </w:trPr>
        <w:tc>
          <w:tcPr>
            <w:tcW w:w="4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65021D7F" w14:textId="1F6990AA" w:rsidR="004E3872" w:rsidRPr="004E3872" w:rsidRDefault="004E3872" w:rsidP="002A518C">
            <w:pPr>
              <w:pStyle w:val="Ttulo"/>
              <w:jc w:val="left"/>
              <w:rPr>
                <w:rFonts w:asciiTheme="majorHAnsi" w:hAnsiTheme="majorHAnsi"/>
                <w:b/>
                <w:i/>
                <w:iCs/>
                <w:noProof/>
                <w:sz w:val="24"/>
                <w:szCs w:val="24"/>
              </w:rPr>
            </w:pPr>
            <w:r w:rsidRPr="004E3872">
              <w:rPr>
                <w:rFonts w:asciiTheme="majorHAnsi" w:hAnsiTheme="majorHAnsi"/>
                <w:b/>
                <w:i/>
                <w:iCs/>
                <w:noProof/>
                <w:sz w:val="24"/>
                <w:szCs w:val="24"/>
              </w:rPr>
              <w:t>Valor de material:</w:t>
            </w:r>
          </w:p>
        </w:tc>
        <w:tc>
          <w:tcPr>
            <w:tcW w:w="48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3287AD" w14:textId="74120D62" w:rsidR="004E3872" w:rsidRPr="004E3872" w:rsidRDefault="004E3872" w:rsidP="002A518C">
            <w:pPr>
              <w:pStyle w:val="Ttulo"/>
              <w:jc w:val="right"/>
              <w:rPr>
                <w:rFonts w:asciiTheme="majorHAnsi" w:hAnsiTheme="majorHAnsi"/>
                <w:b/>
                <w:i/>
                <w:iCs/>
                <w:noProof/>
                <w:sz w:val="24"/>
                <w:szCs w:val="24"/>
              </w:rPr>
            </w:pPr>
            <w:r w:rsidRPr="004E3872">
              <w:rPr>
                <w:rFonts w:asciiTheme="majorHAnsi" w:hAnsiTheme="majorHAnsi"/>
                <w:b/>
                <w:i/>
                <w:iCs/>
                <w:noProof/>
                <w:sz w:val="24"/>
                <w:szCs w:val="24"/>
              </w:rPr>
              <w:t>58.500,00</w:t>
            </w:r>
          </w:p>
        </w:tc>
      </w:tr>
      <w:tr w:rsidR="004E3872" w:rsidRPr="004E3872" w14:paraId="1F43FF31" w14:textId="77777777" w:rsidTr="004E3872">
        <w:trPr>
          <w:trHeight w:val="427"/>
        </w:trPr>
        <w:tc>
          <w:tcPr>
            <w:tcW w:w="4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0AD880B0" w14:textId="5B639688" w:rsidR="004E3872" w:rsidRPr="004E3872" w:rsidRDefault="004E3872" w:rsidP="002A518C">
            <w:pPr>
              <w:pStyle w:val="Ttulo"/>
              <w:jc w:val="left"/>
              <w:rPr>
                <w:rFonts w:asciiTheme="majorHAnsi" w:hAnsiTheme="majorHAnsi"/>
                <w:b/>
                <w:i/>
                <w:iCs/>
                <w:noProof/>
                <w:sz w:val="24"/>
                <w:szCs w:val="24"/>
              </w:rPr>
            </w:pPr>
            <w:r w:rsidRPr="004E3872">
              <w:rPr>
                <w:rFonts w:asciiTheme="majorHAnsi" w:hAnsiTheme="majorHAnsi"/>
                <w:b/>
                <w:i/>
                <w:iCs/>
                <w:noProof/>
                <w:sz w:val="24"/>
                <w:szCs w:val="24"/>
              </w:rPr>
              <w:t>Valor de mão-de-obra:</w:t>
            </w:r>
          </w:p>
        </w:tc>
        <w:tc>
          <w:tcPr>
            <w:tcW w:w="48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CD9118" w14:textId="62C306DC" w:rsidR="004E3872" w:rsidRPr="004E3872" w:rsidRDefault="004E3872" w:rsidP="002A518C">
            <w:pPr>
              <w:pStyle w:val="Ttulo"/>
              <w:jc w:val="right"/>
              <w:rPr>
                <w:rFonts w:asciiTheme="majorHAnsi" w:hAnsiTheme="majorHAnsi"/>
                <w:b/>
                <w:i/>
                <w:iCs/>
                <w:noProof/>
                <w:sz w:val="24"/>
                <w:szCs w:val="24"/>
              </w:rPr>
            </w:pPr>
            <w:r w:rsidRPr="004E3872">
              <w:rPr>
                <w:rFonts w:asciiTheme="majorHAnsi" w:hAnsiTheme="majorHAnsi"/>
                <w:b/>
                <w:i/>
                <w:iCs/>
                <w:noProof/>
                <w:sz w:val="24"/>
                <w:szCs w:val="24"/>
              </w:rPr>
              <w:t>31.500,00</w:t>
            </w:r>
          </w:p>
        </w:tc>
      </w:tr>
      <w:tr w:rsidR="004E3872" w:rsidRPr="004E3872" w14:paraId="47B22723" w14:textId="77777777" w:rsidTr="004E3872">
        <w:trPr>
          <w:trHeight w:val="427"/>
        </w:trPr>
        <w:tc>
          <w:tcPr>
            <w:tcW w:w="4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55B370FA" w14:textId="3C6CE873" w:rsidR="004E3872" w:rsidRPr="004E3872" w:rsidRDefault="004E3872" w:rsidP="002A518C">
            <w:pPr>
              <w:pStyle w:val="Ttulo"/>
              <w:jc w:val="left"/>
              <w:rPr>
                <w:rFonts w:asciiTheme="majorHAnsi" w:hAnsiTheme="majorHAnsi"/>
                <w:b/>
                <w:i/>
                <w:iCs/>
                <w:noProof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i/>
                <w:iCs/>
                <w:noProof/>
                <w:sz w:val="24"/>
                <w:szCs w:val="24"/>
              </w:rPr>
              <w:t>Total C/ Desconto:</w:t>
            </w:r>
          </w:p>
        </w:tc>
        <w:tc>
          <w:tcPr>
            <w:tcW w:w="48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01FF75" w14:textId="487274B8" w:rsidR="004E3872" w:rsidRPr="004E3872" w:rsidRDefault="004E3872" w:rsidP="002A518C">
            <w:pPr>
              <w:pStyle w:val="Ttulo"/>
              <w:jc w:val="right"/>
              <w:rPr>
                <w:rFonts w:asciiTheme="majorHAnsi" w:hAnsiTheme="majorHAnsi"/>
                <w:b/>
                <w:i/>
                <w:iCs/>
                <w:noProof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i/>
                <w:iCs/>
                <w:noProof/>
                <w:sz w:val="24"/>
                <w:szCs w:val="24"/>
              </w:rPr>
              <w:t>90.000,00</w:t>
            </w:r>
          </w:p>
        </w:tc>
      </w:tr>
    </w:tbl>
    <w:p w14:paraId="0934DFD5" w14:textId="4C7BA35A" w:rsidR="001462E2" w:rsidRDefault="001462E2" w:rsidP="0037586E">
      <w:pPr>
        <w:rPr>
          <w:rFonts w:ascii="Calibri" w:hAnsi="Calibri" w:cs="Calibri"/>
          <w:b/>
          <w:sz w:val="24"/>
          <w:u w:val="single"/>
        </w:rPr>
      </w:pPr>
    </w:p>
    <w:p w14:paraId="3A347DAD" w14:textId="77777777" w:rsidR="00B41FA8" w:rsidRDefault="00B41FA8" w:rsidP="0037586E">
      <w:pPr>
        <w:rPr>
          <w:rFonts w:ascii="Calibri" w:hAnsi="Calibri" w:cs="Calibri"/>
          <w:b/>
          <w:sz w:val="24"/>
          <w:u w:val="single"/>
        </w:rPr>
      </w:pPr>
    </w:p>
    <w:p w14:paraId="1ED027CF" w14:textId="4CCEF25B" w:rsidR="009C64D4" w:rsidRPr="00270831" w:rsidRDefault="009C64D4" w:rsidP="0037586E">
      <w:pPr>
        <w:rPr>
          <w:rFonts w:ascii="Calibri" w:hAnsi="Calibri" w:cs="Calibri"/>
          <w:b/>
          <w:sz w:val="24"/>
          <w:u w:val="single"/>
        </w:rPr>
      </w:pPr>
      <w:r w:rsidRPr="00270831">
        <w:rPr>
          <w:rFonts w:ascii="Calibri" w:hAnsi="Calibri" w:cs="Calibri"/>
          <w:b/>
          <w:sz w:val="24"/>
          <w:u w:val="single"/>
        </w:rPr>
        <w:t>CONDIÇÕES GERAIS:</w:t>
      </w:r>
    </w:p>
    <w:p w14:paraId="7A4539FF" w14:textId="77777777" w:rsidR="00B41FA8" w:rsidRDefault="00B41FA8" w:rsidP="009C64D4">
      <w:pPr>
        <w:rPr>
          <w:rFonts w:ascii="Calibri" w:hAnsi="Calibri" w:cs="Calibri"/>
          <w:sz w:val="24"/>
        </w:rPr>
      </w:pPr>
    </w:p>
    <w:p w14:paraId="709D5DFB" w14:textId="66B4915B" w:rsidR="00270C26" w:rsidRDefault="009C64D4" w:rsidP="009C64D4">
      <w:pPr>
        <w:rPr>
          <w:rFonts w:ascii="Calibri" w:hAnsi="Calibri" w:cs="Calibri"/>
          <w:b/>
          <w:sz w:val="24"/>
        </w:rPr>
      </w:pPr>
      <w:r w:rsidRPr="00F47BC5">
        <w:rPr>
          <w:rFonts w:ascii="Calibri" w:hAnsi="Calibri" w:cs="Calibri"/>
          <w:sz w:val="24"/>
        </w:rPr>
        <w:t xml:space="preserve">Forma do </w:t>
      </w:r>
      <w:r w:rsidR="00377CE3" w:rsidRPr="00F47BC5">
        <w:rPr>
          <w:rFonts w:ascii="Calibri" w:hAnsi="Calibri" w:cs="Calibri"/>
          <w:sz w:val="24"/>
        </w:rPr>
        <w:t xml:space="preserve">pagamento: </w:t>
      </w:r>
      <w:r w:rsidR="00377CE3" w:rsidRPr="00F47BC5">
        <w:rPr>
          <w:rFonts w:ascii="Calibri" w:hAnsi="Calibri" w:cs="Calibri"/>
          <w:sz w:val="24"/>
        </w:rPr>
        <w:tab/>
      </w:r>
      <w:r w:rsidR="004E3872">
        <w:rPr>
          <w:rFonts w:ascii="Calibri" w:hAnsi="Calibri" w:cs="Calibri"/>
          <w:b/>
          <w:bCs/>
          <w:sz w:val="24"/>
        </w:rPr>
        <w:t>2</w:t>
      </w:r>
      <w:r w:rsidR="004D43AA">
        <w:rPr>
          <w:rFonts w:ascii="Calibri" w:hAnsi="Calibri" w:cs="Calibri"/>
          <w:b/>
          <w:sz w:val="24"/>
        </w:rPr>
        <w:t>0</w:t>
      </w:r>
      <w:r w:rsidR="001A14D1">
        <w:rPr>
          <w:rFonts w:ascii="Calibri" w:hAnsi="Calibri" w:cs="Calibri"/>
          <w:b/>
          <w:sz w:val="24"/>
        </w:rPr>
        <w:t xml:space="preserve">% DE ENTRADA / </w:t>
      </w:r>
      <w:r w:rsidR="00E53B62">
        <w:rPr>
          <w:rFonts w:ascii="Calibri" w:hAnsi="Calibri" w:cs="Calibri"/>
          <w:b/>
          <w:sz w:val="24"/>
        </w:rPr>
        <w:t xml:space="preserve">RESTANTE NO </w:t>
      </w:r>
      <w:r w:rsidR="001A14D1">
        <w:rPr>
          <w:rFonts w:ascii="Calibri" w:hAnsi="Calibri" w:cs="Calibri"/>
          <w:b/>
          <w:sz w:val="24"/>
        </w:rPr>
        <w:t>BOLETO 30</w:t>
      </w:r>
      <w:r w:rsidR="00270831">
        <w:rPr>
          <w:rFonts w:ascii="Calibri" w:hAnsi="Calibri" w:cs="Calibri"/>
          <w:b/>
          <w:sz w:val="24"/>
        </w:rPr>
        <w:t xml:space="preserve"> </w:t>
      </w:r>
      <w:r w:rsidR="00834B5C">
        <w:rPr>
          <w:rFonts w:ascii="Calibri" w:hAnsi="Calibri" w:cs="Calibri"/>
          <w:b/>
          <w:sz w:val="24"/>
        </w:rPr>
        <w:t>DIAS</w:t>
      </w:r>
      <w:r w:rsidR="00270831">
        <w:rPr>
          <w:rFonts w:ascii="Calibri" w:hAnsi="Calibri" w:cs="Calibri"/>
          <w:b/>
          <w:sz w:val="24"/>
        </w:rPr>
        <w:t xml:space="preserve"> </w:t>
      </w:r>
    </w:p>
    <w:p w14:paraId="602B50CE" w14:textId="77777777" w:rsidR="009C64D4" w:rsidRPr="00F47BC5" w:rsidRDefault="009C64D4" w:rsidP="009C64D4">
      <w:pPr>
        <w:rPr>
          <w:rFonts w:ascii="Calibri" w:hAnsi="Calibri" w:cs="Calibri"/>
          <w:sz w:val="24"/>
        </w:rPr>
      </w:pPr>
      <w:r w:rsidRPr="00F47BC5">
        <w:rPr>
          <w:rFonts w:ascii="Calibri" w:hAnsi="Calibri" w:cs="Calibri"/>
          <w:sz w:val="24"/>
        </w:rPr>
        <w:t xml:space="preserve">Validade da proposta: </w:t>
      </w:r>
      <w:r w:rsidRPr="00F47BC5">
        <w:rPr>
          <w:rFonts w:ascii="Calibri" w:hAnsi="Calibri" w:cs="Calibri"/>
          <w:sz w:val="24"/>
        </w:rPr>
        <w:tab/>
      </w:r>
      <w:r w:rsidR="002E7241" w:rsidRPr="00F47BC5">
        <w:rPr>
          <w:rFonts w:ascii="Calibri" w:hAnsi="Calibri" w:cs="Calibri"/>
          <w:b/>
          <w:sz w:val="24"/>
        </w:rPr>
        <w:t>30</w:t>
      </w:r>
      <w:r w:rsidRPr="00F47BC5">
        <w:rPr>
          <w:rFonts w:ascii="Calibri" w:hAnsi="Calibri" w:cs="Calibri"/>
          <w:b/>
          <w:sz w:val="24"/>
        </w:rPr>
        <w:t xml:space="preserve"> DIAS</w:t>
      </w:r>
    </w:p>
    <w:p w14:paraId="78C7DAF4" w14:textId="77777777" w:rsidR="009C64D4" w:rsidRPr="00F47BC5" w:rsidRDefault="009C64D4" w:rsidP="009C64D4">
      <w:pPr>
        <w:rPr>
          <w:rFonts w:ascii="Calibri" w:hAnsi="Calibri" w:cs="Calibri"/>
          <w:bCs/>
          <w:sz w:val="24"/>
        </w:rPr>
      </w:pPr>
      <w:r w:rsidRPr="00F47BC5">
        <w:rPr>
          <w:rFonts w:ascii="Calibri" w:hAnsi="Calibri" w:cs="Calibri"/>
          <w:sz w:val="24"/>
        </w:rPr>
        <w:t>Local da Entrega:</w:t>
      </w:r>
      <w:r w:rsidRPr="00F47BC5">
        <w:rPr>
          <w:rFonts w:ascii="Calibri" w:hAnsi="Calibri" w:cs="Calibri"/>
          <w:sz w:val="24"/>
        </w:rPr>
        <w:tab/>
      </w:r>
      <w:r w:rsidRPr="00F47BC5">
        <w:rPr>
          <w:rFonts w:ascii="Calibri" w:hAnsi="Calibri" w:cs="Calibri"/>
          <w:sz w:val="24"/>
        </w:rPr>
        <w:tab/>
        <w:t>Posto</w:t>
      </w:r>
      <w:r w:rsidR="00D16127" w:rsidRPr="00F47BC5">
        <w:rPr>
          <w:rFonts w:ascii="Calibri" w:hAnsi="Calibri" w:cs="Calibri"/>
          <w:sz w:val="24"/>
        </w:rPr>
        <w:t xml:space="preserve"> </w:t>
      </w:r>
      <w:r w:rsidR="001E0466" w:rsidRPr="00F47BC5">
        <w:rPr>
          <w:rFonts w:ascii="Calibri" w:hAnsi="Calibri" w:cs="Calibri"/>
          <w:sz w:val="24"/>
        </w:rPr>
        <w:t xml:space="preserve">Pasco </w:t>
      </w:r>
      <w:r w:rsidRPr="00F47BC5">
        <w:rPr>
          <w:rFonts w:ascii="Calibri" w:hAnsi="Calibri" w:cs="Calibri"/>
          <w:sz w:val="24"/>
        </w:rPr>
        <w:t xml:space="preserve">– Manaus </w:t>
      </w:r>
    </w:p>
    <w:p w14:paraId="2627C6F7" w14:textId="77777777" w:rsidR="009C64D4" w:rsidRPr="00F47BC5" w:rsidRDefault="009C64D4" w:rsidP="009C64D4">
      <w:pPr>
        <w:rPr>
          <w:rFonts w:ascii="Calibri" w:hAnsi="Calibri" w:cs="Calibri"/>
          <w:bCs/>
          <w:sz w:val="24"/>
        </w:rPr>
      </w:pPr>
      <w:r w:rsidRPr="00F47BC5">
        <w:rPr>
          <w:rFonts w:ascii="Calibri" w:hAnsi="Calibri" w:cs="Calibri"/>
          <w:sz w:val="24"/>
        </w:rPr>
        <w:t>Garantia (material):</w:t>
      </w:r>
      <w:r w:rsidRPr="00F47BC5">
        <w:rPr>
          <w:rFonts w:ascii="Calibri" w:hAnsi="Calibri" w:cs="Calibri"/>
          <w:sz w:val="24"/>
        </w:rPr>
        <w:tab/>
      </w:r>
      <w:r w:rsidRPr="00F47BC5">
        <w:rPr>
          <w:rFonts w:ascii="Calibri" w:hAnsi="Calibri" w:cs="Calibri"/>
          <w:sz w:val="24"/>
        </w:rPr>
        <w:tab/>
        <w:t>Fabricante</w:t>
      </w:r>
    </w:p>
    <w:p w14:paraId="5F08C32D" w14:textId="77777777" w:rsidR="009C64D4" w:rsidRPr="00F47BC5" w:rsidRDefault="009C64D4" w:rsidP="009C64D4">
      <w:pPr>
        <w:rPr>
          <w:rFonts w:ascii="Calibri" w:hAnsi="Calibri" w:cs="Calibri"/>
          <w:bCs/>
          <w:sz w:val="24"/>
        </w:rPr>
      </w:pPr>
      <w:r w:rsidRPr="00F47BC5">
        <w:rPr>
          <w:rFonts w:ascii="Calibri" w:hAnsi="Calibri" w:cs="Calibri"/>
          <w:sz w:val="24"/>
        </w:rPr>
        <w:t>Garantia (serviços):</w:t>
      </w:r>
      <w:r w:rsidRPr="00F47BC5">
        <w:rPr>
          <w:rFonts w:ascii="Calibri" w:hAnsi="Calibri" w:cs="Calibri"/>
          <w:sz w:val="24"/>
        </w:rPr>
        <w:tab/>
      </w:r>
      <w:r w:rsidRPr="00F47BC5">
        <w:rPr>
          <w:rFonts w:ascii="Calibri" w:hAnsi="Calibri" w:cs="Calibri"/>
          <w:sz w:val="24"/>
        </w:rPr>
        <w:tab/>
      </w:r>
      <w:r w:rsidR="001E0466" w:rsidRPr="00F47BC5">
        <w:rPr>
          <w:rFonts w:ascii="Calibri" w:hAnsi="Calibri" w:cs="Calibri"/>
          <w:sz w:val="24"/>
        </w:rPr>
        <w:t xml:space="preserve">Pasco </w:t>
      </w:r>
      <w:r w:rsidRPr="00F47BC5">
        <w:rPr>
          <w:rFonts w:ascii="Calibri" w:hAnsi="Calibri" w:cs="Calibri"/>
          <w:sz w:val="24"/>
        </w:rPr>
        <w:t>– (</w:t>
      </w:r>
      <w:r w:rsidR="00F85856" w:rsidRPr="00F47BC5">
        <w:rPr>
          <w:rFonts w:ascii="Calibri" w:hAnsi="Calibri" w:cs="Calibri"/>
          <w:sz w:val="24"/>
        </w:rPr>
        <w:t>6</w:t>
      </w:r>
      <w:r w:rsidRPr="00F47BC5">
        <w:rPr>
          <w:rFonts w:ascii="Calibri" w:hAnsi="Calibri" w:cs="Calibri"/>
          <w:sz w:val="24"/>
        </w:rPr>
        <w:t xml:space="preserve"> Meses)</w:t>
      </w:r>
    </w:p>
    <w:p w14:paraId="6E348031" w14:textId="77777777" w:rsidR="009C64D4" w:rsidRPr="00F47BC5" w:rsidRDefault="009C64D4" w:rsidP="009C64D4">
      <w:pPr>
        <w:rPr>
          <w:rFonts w:ascii="Calibri" w:hAnsi="Calibri" w:cs="Calibri"/>
          <w:bCs/>
          <w:sz w:val="24"/>
        </w:rPr>
      </w:pPr>
      <w:r w:rsidRPr="00F47BC5">
        <w:rPr>
          <w:rFonts w:ascii="Calibri" w:hAnsi="Calibri" w:cs="Calibri"/>
          <w:sz w:val="24"/>
        </w:rPr>
        <w:t>Impostos (Suframa):</w:t>
      </w:r>
      <w:r w:rsidRPr="00F47BC5">
        <w:rPr>
          <w:rFonts w:ascii="Calibri" w:hAnsi="Calibri" w:cs="Calibri"/>
          <w:sz w:val="24"/>
        </w:rPr>
        <w:tab/>
      </w:r>
      <w:r w:rsidRPr="00F47BC5">
        <w:rPr>
          <w:rFonts w:ascii="Calibri" w:hAnsi="Calibri" w:cs="Calibri"/>
          <w:sz w:val="24"/>
        </w:rPr>
        <w:tab/>
        <w:t>Inclusos</w:t>
      </w:r>
    </w:p>
    <w:p w14:paraId="6F26D8C0" w14:textId="54B1039B" w:rsidR="00030D13" w:rsidRPr="00F47BC5" w:rsidRDefault="009C64D4" w:rsidP="009C64D4">
      <w:pPr>
        <w:tabs>
          <w:tab w:val="left" w:pos="426"/>
          <w:tab w:val="left" w:pos="709"/>
          <w:tab w:val="left" w:pos="851"/>
          <w:tab w:val="left" w:pos="993"/>
        </w:tabs>
        <w:jc w:val="both"/>
        <w:rPr>
          <w:rFonts w:ascii="Calibri" w:hAnsi="Calibri" w:cs="Calibri"/>
          <w:b/>
          <w:sz w:val="24"/>
        </w:rPr>
      </w:pPr>
      <w:r w:rsidRPr="00F47BC5">
        <w:rPr>
          <w:rFonts w:ascii="Calibri" w:hAnsi="Calibri" w:cs="Calibri"/>
          <w:sz w:val="24"/>
        </w:rPr>
        <w:t xml:space="preserve">Prazo de </w:t>
      </w:r>
      <w:r w:rsidR="00377CE3" w:rsidRPr="00F47BC5">
        <w:rPr>
          <w:rFonts w:ascii="Calibri" w:hAnsi="Calibri" w:cs="Calibri"/>
          <w:sz w:val="24"/>
        </w:rPr>
        <w:t xml:space="preserve">entrega: </w:t>
      </w:r>
      <w:r w:rsidR="00377CE3" w:rsidRPr="00F47BC5">
        <w:rPr>
          <w:rFonts w:ascii="Calibri" w:hAnsi="Calibri" w:cs="Calibri"/>
          <w:sz w:val="24"/>
        </w:rPr>
        <w:tab/>
      </w:r>
      <w:r w:rsidRPr="00F47BC5">
        <w:rPr>
          <w:rFonts w:ascii="Calibri" w:hAnsi="Calibri" w:cs="Calibri"/>
          <w:sz w:val="24"/>
        </w:rPr>
        <w:tab/>
      </w:r>
      <w:r w:rsidR="00B41FA8" w:rsidRPr="00B41FA8">
        <w:rPr>
          <w:rFonts w:ascii="Calibri" w:hAnsi="Calibri" w:cs="Calibri"/>
          <w:b/>
          <w:bCs/>
          <w:sz w:val="24"/>
        </w:rPr>
        <w:t>45</w:t>
      </w:r>
      <w:r w:rsidR="00F51D3E">
        <w:rPr>
          <w:rFonts w:ascii="Calibri" w:hAnsi="Calibri" w:cs="Calibri"/>
          <w:b/>
          <w:bCs/>
          <w:sz w:val="24"/>
        </w:rPr>
        <w:t xml:space="preserve"> </w:t>
      </w:r>
      <w:r w:rsidR="004C0C7C">
        <w:rPr>
          <w:rFonts w:ascii="Calibri" w:hAnsi="Calibri" w:cs="Calibri"/>
          <w:b/>
          <w:sz w:val="24"/>
        </w:rPr>
        <w:t>DIA</w:t>
      </w:r>
      <w:r w:rsidR="004F35C9">
        <w:rPr>
          <w:rFonts w:ascii="Calibri" w:hAnsi="Calibri" w:cs="Calibri"/>
          <w:b/>
          <w:sz w:val="24"/>
        </w:rPr>
        <w:t>S</w:t>
      </w:r>
    </w:p>
    <w:p w14:paraId="40562ED1" w14:textId="77777777" w:rsidR="00A02BB7" w:rsidRPr="00F47BC5" w:rsidRDefault="00A02BB7" w:rsidP="009C64D4">
      <w:pPr>
        <w:tabs>
          <w:tab w:val="left" w:pos="426"/>
          <w:tab w:val="left" w:pos="709"/>
          <w:tab w:val="left" w:pos="851"/>
          <w:tab w:val="left" w:pos="993"/>
        </w:tabs>
        <w:jc w:val="both"/>
        <w:rPr>
          <w:rFonts w:ascii="Calibri" w:hAnsi="Calibri" w:cs="Calibri"/>
          <w:sz w:val="22"/>
        </w:rPr>
      </w:pPr>
    </w:p>
    <w:p w14:paraId="7EC7A768" w14:textId="77777777" w:rsidR="009C64D4" w:rsidRPr="00F47BC5" w:rsidRDefault="008F5D5E" w:rsidP="009C64D4">
      <w:pPr>
        <w:tabs>
          <w:tab w:val="left" w:pos="426"/>
          <w:tab w:val="left" w:pos="709"/>
          <w:tab w:val="left" w:pos="851"/>
          <w:tab w:val="left" w:pos="993"/>
        </w:tabs>
        <w:jc w:val="both"/>
        <w:rPr>
          <w:rFonts w:ascii="Arial Narrow" w:hAnsi="Arial Narrow"/>
          <w:i/>
          <w:iCs/>
          <w:sz w:val="22"/>
        </w:rPr>
      </w:pPr>
      <w:r>
        <w:rPr>
          <w:rFonts w:ascii="Comic Sans MS" w:hAnsi="Comic Sans MS"/>
          <w:b/>
          <w:iCs/>
          <w:sz w:val="22"/>
        </w:rPr>
        <w:t>Mário da Rocha W. Filho</w:t>
      </w:r>
      <w:r w:rsidR="007110A3" w:rsidRPr="00F47BC5">
        <w:rPr>
          <w:rFonts w:ascii="Comic Sans MS" w:hAnsi="Comic Sans MS"/>
          <w:b/>
          <w:iCs/>
          <w:sz w:val="22"/>
        </w:rPr>
        <w:tab/>
      </w:r>
      <w:r w:rsidR="009C64D4" w:rsidRPr="00F47BC5">
        <w:rPr>
          <w:rFonts w:ascii="Comic Sans MS" w:hAnsi="Comic Sans MS"/>
          <w:iCs/>
          <w:sz w:val="22"/>
        </w:rPr>
        <w:tab/>
      </w:r>
      <w:r w:rsidR="009C64D4" w:rsidRPr="00F47BC5">
        <w:rPr>
          <w:rFonts w:ascii="Comic Sans MS" w:hAnsi="Comic Sans MS"/>
          <w:iCs/>
          <w:sz w:val="22"/>
        </w:rPr>
        <w:tab/>
        <w:t xml:space="preserve">          </w:t>
      </w:r>
      <w:r w:rsidR="009C64D4" w:rsidRPr="00F47BC5">
        <w:rPr>
          <w:rFonts w:ascii="Arial Narrow" w:hAnsi="Arial Narrow"/>
          <w:sz w:val="22"/>
        </w:rPr>
        <w:t>APROVAÇÃO DO CLIENTE:</w:t>
      </w:r>
    </w:p>
    <w:p w14:paraId="3A8C6EA4" w14:textId="01994990" w:rsidR="00F34334" w:rsidRPr="00F47BC5" w:rsidRDefault="008F5D5E" w:rsidP="00602D45">
      <w:pPr>
        <w:tabs>
          <w:tab w:val="left" w:pos="426"/>
          <w:tab w:val="left" w:pos="709"/>
          <w:tab w:val="left" w:pos="851"/>
          <w:tab w:val="left" w:pos="993"/>
        </w:tabs>
        <w:jc w:val="both"/>
        <w:rPr>
          <w:sz w:val="22"/>
        </w:rPr>
      </w:pPr>
      <w:r>
        <w:rPr>
          <w:rFonts w:ascii="Arial Narrow" w:hAnsi="Arial Narrow"/>
          <w:sz w:val="22"/>
        </w:rPr>
        <w:t xml:space="preserve">Engenharia </w:t>
      </w:r>
      <w:r w:rsidR="00B97BAB">
        <w:rPr>
          <w:rFonts w:ascii="Arial Narrow" w:hAnsi="Arial Narrow"/>
          <w:sz w:val="22"/>
        </w:rPr>
        <w:t xml:space="preserve">- </w:t>
      </w:r>
      <w:r>
        <w:rPr>
          <w:rFonts w:ascii="Arial Narrow" w:hAnsi="Arial Narrow"/>
          <w:sz w:val="22"/>
        </w:rPr>
        <w:t>Industrial</w:t>
      </w:r>
      <w:r w:rsidR="009C64D4" w:rsidRPr="00F47BC5">
        <w:rPr>
          <w:rFonts w:ascii="Arial Narrow" w:hAnsi="Arial Narrow"/>
          <w:sz w:val="22"/>
        </w:rPr>
        <w:tab/>
      </w:r>
      <w:r w:rsidR="009C64D4" w:rsidRPr="00F47BC5">
        <w:rPr>
          <w:rFonts w:ascii="Arial Narrow" w:hAnsi="Arial Narrow"/>
          <w:sz w:val="22"/>
        </w:rPr>
        <w:tab/>
      </w:r>
      <w:r w:rsidR="009C64D4" w:rsidRPr="00F47BC5">
        <w:rPr>
          <w:rFonts w:ascii="Arial Narrow" w:hAnsi="Arial Narrow"/>
          <w:sz w:val="22"/>
        </w:rPr>
        <w:tab/>
      </w:r>
      <w:r w:rsidR="00ED16B1" w:rsidRPr="00F47BC5">
        <w:rPr>
          <w:rFonts w:ascii="Arial Narrow" w:hAnsi="Arial Narrow"/>
          <w:sz w:val="22"/>
        </w:rPr>
        <w:tab/>
        <w:t xml:space="preserve">            </w:t>
      </w:r>
      <w:r w:rsidR="009C64D4" w:rsidRPr="00F47BC5">
        <w:rPr>
          <w:rFonts w:ascii="Arial Narrow" w:hAnsi="Arial Narrow"/>
          <w:i/>
          <w:iCs/>
          <w:sz w:val="22"/>
        </w:rPr>
        <w:t>.............................................</w:t>
      </w:r>
    </w:p>
    <w:sectPr w:rsidR="00F34334" w:rsidRPr="00F47BC5" w:rsidSect="00C4258B">
      <w:headerReference w:type="default" r:id="rId145"/>
      <w:pgSz w:w="11909" w:h="16834" w:code="9"/>
      <w:pgMar w:top="1417" w:right="1701" w:bottom="1417" w:left="1701" w:header="567" w:footer="0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1DA14F" w14:textId="77777777" w:rsidR="00E41974" w:rsidRDefault="00E41974">
      <w:r>
        <w:separator/>
      </w:r>
    </w:p>
  </w:endnote>
  <w:endnote w:type="continuationSeparator" w:id="0">
    <w:p w14:paraId="3E720858" w14:textId="77777777" w:rsidR="00E41974" w:rsidRDefault="00E419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A662AC" w14:textId="77777777" w:rsidR="00E41974" w:rsidRDefault="00E41974">
      <w:r>
        <w:separator/>
      </w:r>
    </w:p>
  </w:footnote>
  <w:footnote w:type="continuationSeparator" w:id="0">
    <w:p w14:paraId="56C4CC02" w14:textId="77777777" w:rsidR="00E41974" w:rsidRDefault="00E419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67BAE3" w14:textId="77777777" w:rsidR="00371FCC" w:rsidRDefault="00371FCC" w:rsidP="00371FCC">
    <w:pPr>
      <w:pStyle w:val="Cabealho"/>
      <w:rPr>
        <w:rFonts w:ascii="Arial" w:hAnsi="Arial" w:cs="Arial"/>
        <w:sz w:val="16"/>
      </w:rPr>
    </w:pPr>
    <w:r w:rsidRPr="002973BA">
      <w:rPr>
        <w:rFonts w:ascii="Arial" w:hAnsi="Arial" w:cs="Arial"/>
        <w:noProof/>
        <w:color w:val="000000"/>
        <w:sz w:val="16"/>
      </w:rPr>
      <w:drawing>
        <wp:anchor distT="0" distB="0" distL="114300" distR="114300" simplePos="0" relativeHeight="251659264" behindDoc="0" locked="0" layoutInCell="1" allowOverlap="1" wp14:anchorId="1A3E8A51" wp14:editId="3D8B9614">
          <wp:simplePos x="0" y="0"/>
          <wp:positionH relativeFrom="column">
            <wp:posOffset>-310316</wp:posOffset>
          </wp:positionH>
          <wp:positionV relativeFrom="paragraph">
            <wp:posOffset>97154</wp:posOffset>
          </wp:positionV>
          <wp:extent cx="751006" cy="864235"/>
          <wp:effectExtent l="0" t="0" r="0" b="0"/>
          <wp:wrapNone/>
          <wp:docPr id="4" name="Image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7400" cy="871593"/>
                  </a:xfrm>
                  <a:prstGeom prst="rect">
                    <a:avLst/>
                  </a:prstGeom>
                  <a:solidFill>
                    <a:srgbClr val="0000FF"/>
                  </a:solidFill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 xml:space="preserve">                                                                                                                                                           </w:t>
    </w:r>
    <w:r>
      <w:rPr>
        <w:rFonts w:ascii="Arial" w:hAnsi="Arial"/>
        <w:i/>
        <w:iCs/>
        <w:sz w:val="16"/>
      </w:rPr>
      <w:t xml:space="preserve">                                                                                                                                                                              </w:t>
    </w:r>
  </w:p>
  <w:p w14:paraId="6C799ADC" w14:textId="742F03EF" w:rsidR="00371FCC" w:rsidRDefault="00371FCC" w:rsidP="00371FCC">
    <w:pPr>
      <w:pStyle w:val="Cabealho"/>
      <w:ind w:firstLine="1416"/>
      <w:rPr>
        <w:rFonts w:ascii="Arial" w:hAnsi="Arial" w:cs="Arial"/>
        <w:sz w:val="16"/>
      </w:rPr>
    </w:pPr>
    <w:r>
      <w:rPr>
        <w:rFonts w:ascii="Arial" w:hAnsi="Arial" w:cs="Arial"/>
        <w:sz w:val="16"/>
      </w:rPr>
      <w:t xml:space="preserve">Rua Abelardo Barbosa, 327 </w:t>
    </w:r>
    <w:r w:rsidR="002E2460">
      <w:rPr>
        <w:rFonts w:ascii="Arial" w:hAnsi="Arial" w:cs="Arial"/>
        <w:sz w:val="16"/>
      </w:rPr>
      <w:t>B -</w:t>
    </w:r>
    <w:r>
      <w:rPr>
        <w:rFonts w:ascii="Arial" w:hAnsi="Arial" w:cs="Arial"/>
        <w:sz w:val="16"/>
      </w:rPr>
      <w:t xml:space="preserve"> </w:t>
    </w:r>
    <w:r w:rsidR="002E2460">
      <w:rPr>
        <w:rFonts w:ascii="Arial" w:hAnsi="Arial" w:cs="Arial"/>
        <w:sz w:val="16"/>
      </w:rPr>
      <w:t>Aleixo - Manaus</w:t>
    </w:r>
    <w:r>
      <w:rPr>
        <w:rFonts w:ascii="Arial" w:hAnsi="Arial" w:cs="Arial"/>
        <w:sz w:val="16"/>
      </w:rPr>
      <w:t xml:space="preserve">/ AM                                                                       </w:t>
    </w:r>
  </w:p>
  <w:p w14:paraId="1036E8A1" w14:textId="6D1CBE6E" w:rsidR="00371FCC" w:rsidRPr="002973BA" w:rsidRDefault="00371FCC" w:rsidP="00371FCC">
    <w:pPr>
      <w:pStyle w:val="Default"/>
      <w:ind w:left="708" w:firstLine="708"/>
      <w:rPr>
        <w:rFonts w:ascii="Times New Roman" w:hAnsi="Times New Roman" w:cs="Times New Roman"/>
      </w:rPr>
    </w:pPr>
    <w:r>
      <w:rPr>
        <w:sz w:val="16"/>
        <w:lang w:val="es-ES_tradnl"/>
      </w:rPr>
      <w:t>CNPJ</w:t>
    </w:r>
    <w:r w:rsidRPr="00C87F20">
      <w:rPr>
        <w:b/>
        <w:bCs/>
        <w:color w:val="auto"/>
        <w:sz w:val="16"/>
        <w:szCs w:val="20"/>
      </w:rPr>
      <w:t xml:space="preserve">:  </w:t>
    </w:r>
    <w:r w:rsidRPr="00C87F20">
      <w:rPr>
        <w:bCs/>
        <w:color w:val="auto"/>
        <w:sz w:val="16"/>
        <w:szCs w:val="20"/>
      </w:rPr>
      <w:t xml:space="preserve">25.902.231/0001-11 </w:t>
    </w:r>
    <w:r w:rsidR="002E2460" w:rsidRPr="00C87F20">
      <w:rPr>
        <w:bCs/>
        <w:color w:val="auto"/>
        <w:sz w:val="16"/>
        <w:szCs w:val="20"/>
      </w:rPr>
      <w:t>- Insc</w:t>
    </w:r>
    <w:r w:rsidRPr="00C87F20">
      <w:rPr>
        <w:bCs/>
        <w:color w:val="auto"/>
        <w:sz w:val="16"/>
        <w:szCs w:val="20"/>
      </w:rPr>
      <w:t>. Municipal 22878001</w:t>
    </w:r>
  </w:p>
  <w:p w14:paraId="258721F6" w14:textId="2E9430B8" w:rsidR="00371FCC" w:rsidRPr="00C87F20" w:rsidRDefault="00371FCC" w:rsidP="00371FCC">
    <w:pPr>
      <w:pStyle w:val="Cabealho"/>
      <w:ind w:firstLine="1416"/>
      <w:rPr>
        <w:rFonts w:ascii="Arial" w:hAnsi="Arial" w:cs="Arial"/>
        <w:b/>
        <w:bCs/>
        <w:sz w:val="16"/>
      </w:rPr>
    </w:pPr>
    <w:r>
      <w:rPr>
        <w:rFonts w:ascii="Arial" w:hAnsi="Arial" w:cs="Arial"/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62512C6E" wp14:editId="5F226248">
              <wp:simplePos x="0" y="0"/>
              <wp:positionH relativeFrom="column">
                <wp:posOffset>4318000</wp:posOffset>
              </wp:positionH>
              <wp:positionV relativeFrom="paragraph">
                <wp:posOffset>-1270</wp:posOffset>
              </wp:positionV>
              <wp:extent cx="1841500" cy="345440"/>
              <wp:effectExtent l="0" t="0" r="0" b="0"/>
              <wp:wrapNone/>
              <wp:docPr id="1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41500" cy="345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26BBB36" w14:textId="77777777" w:rsidR="00371FCC" w:rsidRPr="0037753E" w:rsidRDefault="00371FCC" w:rsidP="00371FCC">
                          <w:r w:rsidRPr="0037753E">
                            <w:t xml:space="preserve"> 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512C6E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26" type="#_x0000_t202" style="position:absolute;left:0;text-align:left;margin-left:340pt;margin-top:-.1pt;width:145pt;height:27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" filled="f" stroked="f">
              <v:textbox>
                <w:txbxContent>
                  <w:p w14:paraId="026BBB36" w14:textId="77777777" w:rsidR="00371FCC" w:rsidRPr="0037753E" w:rsidRDefault="00371FCC" w:rsidP="00371FCC">
                    <w:r w:rsidRPr="0037753E"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 w:rsidRPr="00C87F20">
      <w:rPr>
        <w:rFonts w:ascii="Arial" w:hAnsi="Arial" w:cs="Arial"/>
        <w:sz w:val="16"/>
      </w:rPr>
      <w:t xml:space="preserve">Tel.  </w:t>
    </w:r>
    <w:r w:rsidR="002E2460" w:rsidRPr="00C87F20">
      <w:rPr>
        <w:rFonts w:ascii="Arial" w:hAnsi="Arial" w:cs="Arial"/>
        <w:b/>
        <w:bCs/>
        <w:sz w:val="16"/>
      </w:rPr>
      <w:t xml:space="preserve">92 </w:t>
    </w:r>
    <w:r w:rsidR="002E2460" w:rsidRPr="00C87F20">
      <w:rPr>
        <w:rFonts w:ascii="Arial" w:hAnsi="Arial" w:cs="Arial"/>
        <w:sz w:val="16"/>
      </w:rPr>
      <w:t>32498221</w:t>
    </w:r>
    <w:r w:rsidRPr="00C87F20">
      <w:rPr>
        <w:rFonts w:ascii="Arial" w:hAnsi="Arial" w:cs="Arial"/>
        <w:b/>
        <w:bCs/>
        <w:sz w:val="16"/>
      </w:rPr>
      <w:t xml:space="preserve"> </w:t>
    </w:r>
  </w:p>
  <w:p w14:paraId="4C2E9A0E" w14:textId="582F7678" w:rsidR="00371FCC" w:rsidRPr="00584A4E" w:rsidRDefault="00371FCC" w:rsidP="00371FCC">
    <w:pPr>
      <w:pStyle w:val="Cabealho"/>
      <w:ind w:firstLine="1416"/>
      <w:rPr>
        <w:rFonts w:ascii="Arial" w:hAnsi="Arial" w:cs="Arial"/>
        <w:sz w:val="16"/>
        <w:lang w:val="en-US"/>
      </w:rPr>
    </w:pPr>
    <w:r w:rsidRPr="00584A4E">
      <w:rPr>
        <w:rFonts w:ascii="Arial" w:hAnsi="Arial" w:cs="Arial"/>
        <w:b/>
        <w:bCs/>
        <w:sz w:val="16"/>
        <w:lang w:val="en-US"/>
      </w:rPr>
      <w:t>E</w:t>
    </w:r>
    <w:r w:rsidRPr="00584A4E">
      <w:rPr>
        <w:rFonts w:ascii="Arial" w:hAnsi="Arial" w:cs="Arial"/>
        <w:sz w:val="16"/>
        <w:lang w:val="en-US"/>
      </w:rPr>
      <w:t xml:space="preserve">mail: </w:t>
    </w:r>
    <w:hyperlink r:id="rId2" w:history="1">
      <w:r w:rsidR="00B41FA8" w:rsidRPr="00AE643C">
        <w:rPr>
          <w:rStyle w:val="Hyperlink"/>
          <w:rFonts w:ascii="Arial" w:hAnsi="Arial" w:cs="Arial"/>
          <w:lang w:val="en-US"/>
        </w:rPr>
        <w:t>efraim@pascopaineis.ind.br</w:t>
      </w:r>
    </w:hyperlink>
    <w:r w:rsidRPr="00584A4E">
      <w:rPr>
        <w:rFonts w:ascii="Arial" w:hAnsi="Arial" w:cs="Arial"/>
        <w:sz w:val="16"/>
        <w:lang w:val="en-US"/>
      </w:rPr>
      <w:t xml:space="preserve"> </w:t>
    </w:r>
  </w:p>
  <w:p w14:paraId="32D8F410" w14:textId="77777777" w:rsidR="00371FCC" w:rsidRPr="00DA3E93" w:rsidRDefault="00371FCC" w:rsidP="00371FCC">
    <w:pPr>
      <w:pStyle w:val="Cabealho"/>
      <w:ind w:firstLine="1416"/>
      <w:rPr>
        <w:rFonts w:ascii="Arial" w:hAnsi="Arial" w:cs="Arial"/>
        <w:lang w:val="en-US"/>
      </w:rPr>
    </w:pPr>
    <w:r w:rsidRPr="00DA3E93">
      <w:rPr>
        <w:rFonts w:ascii="Arial" w:hAnsi="Arial" w:cs="Arial"/>
        <w:sz w:val="16"/>
        <w:szCs w:val="16"/>
        <w:lang w:val="en-US"/>
      </w:rPr>
      <w:t>Web Site</w:t>
    </w:r>
    <w:r w:rsidRPr="00DA3E93">
      <w:rPr>
        <w:rFonts w:ascii="Arial" w:hAnsi="Arial" w:cs="Arial"/>
        <w:lang w:val="en-US"/>
      </w:rPr>
      <w:t xml:space="preserve">: </w:t>
    </w:r>
    <w:r w:rsidRPr="00DA3E93">
      <w:rPr>
        <w:rStyle w:val="Hyperlink"/>
        <w:rFonts w:ascii="Arial" w:hAnsi="Arial" w:cs="Arial"/>
        <w:lang w:val="en-US"/>
      </w:rPr>
      <w:t>www.pascopaineis.com.br</w:t>
    </w:r>
  </w:p>
  <w:p w14:paraId="5485D1DE" w14:textId="019628D8" w:rsidR="00371FCC" w:rsidRPr="002E2460" w:rsidRDefault="004B7BC6" w:rsidP="00371FCC">
    <w:pPr>
      <w:pStyle w:val="Cabealho"/>
      <w:ind w:firstLine="1416"/>
      <w:rPr>
        <w:rFonts w:ascii="Arial" w:hAnsi="Arial" w:cs="Arial"/>
        <w:color w:val="333333"/>
        <w:sz w:val="22"/>
        <w:szCs w:val="16"/>
        <w14:shadow w14:blurRad="0" w14:dist="25400" w14:dir="2700000" w14:sx="0" w14:sy="0" w14:kx="0" w14:ky="0" w14:algn="none">
          <w14:srgbClr w14:val="000000">
            <w14:alpha w14:val="50000"/>
          </w14:srgbClr>
        </w14:shadow>
        <w14:textOutline w14:w="9525" w14:cap="flat" w14:cmpd="sng" w14:algn="ctr">
          <w14:solidFill>
            <w14:schemeClr w14:val="bg1">
              <w14:alpha w14:val="50000"/>
              <w14:lumMod w14:val="75000"/>
            </w14:schemeClr>
          </w14:solidFill>
          <w14:prstDash w14:val="solid"/>
          <w14:round/>
        </w14:textOutline>
      </w:rPr>
    </w:pPr>
    <w:r w:rsidRPr="002E2460">
      <w:rPr>
        <w:rFonts w:ascii="Arial" w:hAnsi="Arial" w:cs="Arial"/>
        <w:sz w:val="22"/>
        <w:szCs w:val="16"/>
        <w14:shadow w14:blurRad="0" w14:dist="25400" w14:dir="2700000" w14:sx="0" w14:sy="0" w14:kx="0" w14:ky="0" w14:algn="none">
          <w14:srgbClr w14:val="000000">
            <w14:alpha w14:val="50000"/>
          </w14:srgbClr>
        </w14:shadow>
        <w14:textOutline w14:w="9525" w14:cap="flat" w14:cmpd="sng" w14:algn="ctr">
          <w14:solidFill>
            <w14:schemeClr w14:val="bg1">
              <w14:alpha w14:val="50000"/>
              <w14:lumMod w14:val="75000"/>
            </w14:schemeClr>
          </w14:solidFill>
          <w14:prstDash w14:val="solid"/>
          <w14:round/>
        </w14:textOutline>
      </w:rPr>
      <w:t>AMD PASCOINHO</w:t>
    </w:r>
    <w:r w:rsidR="002E2460" w:rsidRPr="002E2460">
      <w:rPr>
        <w:rFonts w:ascii="Arial" w:hAnsi="Arial" w:cs="Arial"/>
        <w:sz w:val="22"/>
        <w:szCs w:val="16"/>
        <w14:shadow w14:blurRad="0" w14:dist="25400" w14:dir="2700000" w14:sx="0" w14:sy="0" w14:kx="0" w14:ky="0" w14:algn="none">
          <w14:srgbClr w14:val="000000">
            <w14:alpha w14:val="50000"/>
          </w14:srgbClr>
        </w14:shadow>
        <w14:textOutline w14:w="9525" w14:cap="flat" w14:cmpd="sng" w14:algn="ctr">
          <w14:solidFill>
            <w14:schemeClr w14:val="bg1">
              <w14:alpha w14:val="50000"/>
              <w14:lumMod w14:val="75000"/>
            </w14:schemeClr>
          </w14:solidFill>
          <w14:prstDash w14:val="solid"/>
          <w14:round/>
        </w14:textOutline>
      </w:rPr>
      <w:t xml:space="preserve"> INSTALAÇÃO E MANUTENÇÃO ELÉTRICA EIRELI</w:t>
    </w:r>
  </w:p>
  <w:p w14:paraId="2CD12530" w14:textId="77777777" w:rsidR="004E7A25" w:rsidRDefault="004E7A25">
    <w:pPr>
      <w:pStyle w:val="Cabealho"/>
    </w:pPr>
    <w:r w:rsidRPr="005779EF">
      <w:rPr>
        <w:color w:val="808080"/>
        <w:sz w:val="24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  <w:t xml:space="preserve">                   </w:t>
    </w:r>
    <w:r>
      <w:rPr>
        <w:rFonts w:ascii="Arial" w:hAnsi="Arial"/>
        <w:i/>
        <w:color w:val="0000FF"/>
        <w:sz w:val="16"/>
        <w:u w:val="single"/>
      </w:rPr>
      <w:t xml:space="preserve">                          </w:t>
    </w:r>
    <w:r>
      <w:rPr>
        <w:rFonts w:ascii="Arial" w:hAnsi="Arial"/>
        <w:b/>
        <w:sz w:val="28"/>
      </w:rPr>
      <w:t xml:space="preserve">                                                                      </w:t>
    </w:r>
  </w:p>
  <w:p w14:paraId="6E8C7FB9" w14:textId="77777777" w:rsidR="004E7A25" w:rsidRDefault="004E7A25">
    <w:pPr>
      <w:pStyle w:val="Cabealho"/>
      <w:rPr>
        <w:rFonts w:ascii="Arial" w:hAnsi="Arial" w:cs="Arial"/>
        <w:sz w:val="16"/>
      </w:rPr>
    </w:pPr>
    <w:r>
      <w:rPr>
        <w:rFonts w:ascii="Arial" w:hAnsi="Arial"/>
        <w:i/>
        <w:iCs/>
        <w:sz w:val="16"/>
      </w:rPr>
      <w:t xml:space="preserve">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FC2E06"/>
    <w:multiLevelType w:val="hybridMultilevel"/>
    <w:tmpl w:val="CD98EA6A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3B1C1A"/>
    <w:multiLevelType w:val="hybridMultilevel"/>
    <w:tmpl w:val="7062ED98"/>
    <w:lvl w:ilvl="0" w:tplc="041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394E2EED"/>
    <w:multiLevelType w:val="hybridMultilevel"/>
    <w:tmpl w:val="D5408F44"/>
    <w:lvl w:ilvl="0" w:tplc="0416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3D164455"/>
    <w:multiLevelType w:val="hybridMultilevel"/>
    <w:tmpl w:val="816C7B7A"/>
    <w:lvl w:ilvl="0" w:tplc="0416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3E42273D"/>
    <w:multiLevelType w:val="hybridMultilevel"/>
    <w:tmpl w:val="A4E45954"/>
    <w:lvl w:ilvl="0" w:tplc="B4E41B2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01E0B29"/>
    <w:multiLevelType w:val="hybridMultilevel"/>
    <w:tmpl w:val="8DAEDBF6"/>
    <w:lvl w:ilvl="0" w:tplc="041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4FF52D43"/>
    <w:multiLevelType w:val="multilevel"/>
    <w:tmpl w:val="3E1C25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7813DA6"/>
    <w:multiLevelType w:val="hybridMultilevel"/>
    <w:tmpl w:val="706441CA"/>
    <w:lvl w:ilvl="0" w:tplc="041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5969663F"/>
    <w:multiLevelType w:val="hybridMultilevel"/>
    <w:tmpl w:val="81623414"/>
    <w:lvl w:ilvl="0" w:tplc="0416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9E20CF5"/>
    <w:multiLevelType w:val="hybridMultilevel"/>
    <w:tmpl w:val="82FC5EA8"/>
    <w:lvl w:ilvl="0" w:tplc="041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37F3CF6"/>
    <w:multiLevelType w:val="hybridMultilevel"/>
    <w:tmpl w:val="F610744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D6456C3"/>
    <w:multiLevelType w:val="hybridMultilevel"/>
    <w:tmpl w:val="B698708A"/>
    <w:lvl w:ilvl="0" w:tplc="041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60D259E"/>
    <w:multiLevelType w:val="hybridMultilevel"/>
    <w:tmpl w:val="F8522B84"/>
    <w:lvl w:ilvl="0" w:tplc="0416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FF7752"/>
    <w:multiLevelType w:val="hybridMultilevel"/>
    <w:tmpl w:val="B7FCC964"/>
    <w:lvl w:ilvl="0" w:tplc="041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78AF1CB5"/>
    <w:multiLevelType w:val="hybridMultilevel"/>
    <w:tmpl w:val="27461D6A"/>
    <w:lvl w:ilvl="0" w:tplc="041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E120124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  <w:sz w:val="20"/>
      </w:rPr>
    </w:lvl>
    <w:lvl w:ilvl="2" w:tplc="0416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7F02559F"/>
    <w:multiLevelType w:val="hybridMultilevel"/>
    <w:tmpl w:val="00F8AB3E"/>
    <w:lvl w:ilvl="0" w:tplc="041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730007763">
    <w:abstractNumId w:val="14"/>
  </w:num>
  <w:num w:numId="2" w16cid:durableId="1916239665">
    <w:abstractNumId w:val="3"/>
  </w:num>
  <w:num w:numId="3" w16cid:durableId="552740419">
    <w:abstractNumId w:val="12"/>
  </w:num>
  <w:num w:numId="4" w16cid:durableId="1378623167">
    <w:abstractNumId w:val="2"/>
  </w:num>
  <w:num w:numId="5" w16cid:durableId="181475174">
    <w:abstractNumId w:val="8"/>
  </w:num>
  <w:num w:numId="6" w16cid:durableId="667245472">
    <w:abstractNumId w:val="11"/>
  </w:num>
  <w:num w:numId="7" w16cid:durableId="2065831592">
    <w:abstractNumId w:val="9"/>
  </w:num>
  <w:num w:numId="8" w16cid:durableId="424309800">
    <w:abstractNumId w:val="15"/>
  </w:num>
  <w:num w:numId="9" w16cid:durableId="2015650019">
    <w:abstractNumId w:val="1"/>
  </w:num>
  <w:num w:numId="10" w16cid:durableId="956909070">
    <w:abstractNumId w:val="5"/>
  </w:num>
  <w:num w:numId="11" w16cid:durableId="1560555948">
    <w:abstractNumId w:val="13"/>
  </w:num>
  <w:num w:numId="12" w16cid:durableId="1965383801">
    <w:abstractNumId w:val="7"/>
  </w:num>
  <w:num w:numId="13" w16cid:durableId="405495744">
    <w:abstractNumId w:val="10"/>
  </w:num>
  <w:num w:numId="14" w16cid:durableId="52556323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569226749">
    <w:abstractNumId w:val="0"/>
  </w:num>
  <w:num w:numId="16" w16cid:durableId="878006676">
    <w:abstractNumId w:val="4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activeWritingStyle w:appName="MSWord" w:lang="pt-BR" w:vendorID="64" w:dllVersion="0" w:nlCheck="1" w:checkStyle="0"/>
  <w:activeWritingStyle w:appName="MSWord" w:lang="es-ES_tradnl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s-ES_tradnl" w:vendorID="64" w:dllVersion="4096" w:nlCheck="1" w:checkStyle="0"/>
  <w:activeWritingStyle w:appName="MSWord" w:lang="pt-BR" w:vendorID="1" w:dllVersion="513" w:checkStyle="1"/>
  <w:activeWritingStyle w:appName="MSWord" w:lang="es-ES_tradnl" w:vendorID="9" w:dllVersion="512" w:checkStyle="1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rawingGridVerticalSpacing w:val="136"/>
  <w:displayHorizontalDrawingGridEvery w:val="0"/>
  <w:displayVerticalDrawingGridEvery w:val="0"/>
  <w:noPunctuationKerning/>
  <w:characterSpacingControl w:val="doNotCompress"/>
  <w:hdrShapeDefaults>
    <o:shapedefaults v:ext="edit" spidmax="23040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7753E"/>
    <w:rsid w:val="000021E8"/>
    <w:rsid w:val="000062D3"/>
    <w:rsid w:val="000123A8"/>
    <w:rsid w:val="00017C6F"/>
    <w:rsid w:val="00022109"/>
    <w:rsid w:val="000228A0"/>
    <w:rsid w:val="00026655"/>
    <w:rsid w:val="0002706F"/>
    <w:rsid w:val="00030D13"/>
    <w:rsid w:val="0003238F"/>
    <w:rsid w:val="000330B7"/>
    <w:rsid w:val="00036912"/>
    <w:rsid w:val="0004024C"/>
    <w:rsid w:val="0004044D"/>
    <w:rsid w:val="000439C6"/>
    <w:rsid w:val="00043FDA"/>
    <w:rsid w:val="0004467A"/>
    <w:rsid w:val="000453FA"/>
    <w:rsid w:val="000467F3"/>
    <w:rsid w:val="00060696"/>
    <w:rsid w:val="000609B7"/>
    <w:rsid w:val="0006145C"/>
    <w:rsid w:val="00066745"/>
    <w:rsid w:val="0006754D"/>
    <w:rsid w:val="00067A2D"/>
    <w:rsid w:val="000729B5"/>
    <w:rsid w:val="00072D8A"/>
    <w:rsid w:val="000736BB"/>
    <w:rsid w:val="00073A6E"/>
    <w:rsid w:val="000757C5"/>
    <w:rsid w:val="00076056"/>
    <w:rsid w:val="000809A7"/>
    <w:rsid w:val="00087473"/>
    <w:rsid w:val="00087785"/>
    <w:rsid w:val="00087B18"/>
    <w:rsid w:val="00087FD3"/>
    <w:rsid w:val="00091CBB"/>
    <w:rsid w:val="000922E6"/>
    <w:rsid w:val="00094DD5"/>
    <w:rsid w:val="000A1647"/>
    <w:rsid w:val="000A3D04"/>
    <w:rsid w:val="000A5DA7"/>
    <w:rsid w:val="000A5ECF"/>
    <w:rsid w:val="000A61C0"/>
    <w:rsid w:val="000B036A"/>
    <w:rsid w:val="000B5267"/>
    <w:rsid w:val="000B5781"/>
    <w:rsid w:val="000B6DC2"/>
    <w:rsid w:val="000C7B24"/>
    <w:rsid w:val="000D0F3D"/>
    <w:rsid w:val="000D3AC3"/>
    <w:rsid w:val="000D4A2F"/>
    <w:rsid w:val="000D7DF9"/>
    <w:rsid w:val="000D7FB9"/>
    <w:rsid w:val="000E1F29"/>
    <w:rsid w:val="000E5726"/>
    <w:rsid w:val="000E680B"/>
    <w:rsid w:val="000E6E95"/>
    <w:rsid w:val="000F165E"/>
    <w:rsid w:val="001006B0"/>
    <w:rsid w:val="00100DF5"/>
    <w:rsid w:val="00100EB9"/>
    <w:rsid w:val="00100F69"/>
    <w:rsid w:val="00101B2F"/>
    <w:rsid w:val="00106537"/>
    <w:rsid w:val="0010718D"/>
    <w:rsid w:val="0010755C"/>
    <w:rsid w:val="00112E09"/>
    <w:rsid w:val="00113584"/>
    <w:rsid w:val="00116E62"/>
    <w:rsid w:val="00120858"/>
    <w:rsid w:val="00121458"/>
    <w:rsid w:val="00122031"/>
    <w:rsid w:val="0012798F"/>
    <w:rsid w:val="001311AC"/>
    <w:rsid w:val="00134DA5"/>
    <w:rsid w:val="00136337"/>
    <w:rsid w:val="00136423"/>
    <w:rsid w:val="001428EB"/>
    <w:rsid w:val="001438E1"/>
    <w:rsid w:val="00145074"/>
    <w:rsid w:val="001461C1"/>
    <w:rsid w:val="001462E2"/>
    <w:rsid w:val="00147696"/>
    <w:rsid w:val="00151E85"/>
    <w:rsid w:val="00153D22"/>
    <w:rsid w:val="00156606"/>
    <w:rsid w:val="00162313"/>
    <w:rsid w:val="0016382A"/>
    <w:rsid w:val="00165C96"/>
    <w:rsid w:val="001670BE"/>
    <w:rsid w:val="001708D5"/>
    <w:rsid w:val="00170AE3"/>
    <w:rsid w:val="00171E8D"/>
    <w:rsid w:val="001721D9"/>
    <w:rsid w:val="001726EF"/>
    <w:rsid w:val="00173F41"/>
    <w:rsid w:val="00174B40"/>
    <w:rsid w:val="0018107C"/>
    <w:rsid w:val="00185C36"/>
    <w:rsid w:val="001902E1"/>
    <w:rsid w:val="00196162"/>
    <w:rsid w:val="0019664C"/>
    <w:rsid w:val="001A14D1"/>
    <w:rsid w:val="001A17BB"/>
    <w:rsid w:val="001A310A"/>
    <w:rsid w:val="001A61DB"/>
    <w:rsid w:val="001B0302"/>
    <w:rsid w:val="001B08AE"/>
    <w:rsid w:val="001B2689"/>
    <w:rsid w:val="001B28BD"/>
    <w:rsid w:val="001B3D81"/>
    <w:rsid w:val="001C57E9"/>
    <w:rsid w:val="001D0DA6"/>
    <w:rsid w:val="001D4EBE"/>
    <w:rsid w:val="001D55E0"/>
    <w:rsid w:val="001D6AC3"/>
    <w:rsid w:val="001D71A2"/>
    <w:rsid w:val="001E0466"/>
    <w:rsid w:val="001E3DF8"/>
    <w:rsid w:val="001F1466"/>
    <w:rsid w:val="001F52FE"/>
    <w:rsid w:val="001F69D7"/>
    <w:rsid w:val="001F7C7B"/>
    <w:rsid w:val="00202210"/>
    <w:rsid w:val="0020246B"/>
    <w:rsid w:val="002059BE"/>
    <w:rsid w:val="00207FD2"/>
    <w:rsid w:val="00211A40"/>
    <w:rsid w:val="00212359"/>
    <w:rsid w:val="0021658A"/>
    <w:rsid w:val="002172DE"/>
    <w:rsid w:val="00222004"/>
    <w:rsid w:val="002221DB"/>
    <w:rsid w:val="00224870"/>
    <w:rsid w:val="002300A7"/>
    <w:rsid w:val="00230FCB"/>
    <w:rsid w:val="00231BDF"/>
    <w:rsid w:val="002330FA"/>
    <w:rsid w:val="002337E3"/>
    <w:rsid w:val="00240EB7"/>
    <w:rsid w:val="00246D05"/>
    <w:rsid w:val="00246D18"/>
    <w:rsid w:val="0024759D"/>
    <w:rsid w:val="00253A64"/>
    <w:rsid w:val="00256903"/>
    <w:rsid w:val="00264064"/>
    <w:rsid w:val="00264370"/>
    <w:rsid w:val="00265BF2"/>
    <w:rsid w:val="00270831"/>
    <w:rsid w:val="00270BCD"/>
    <w:rsid w:val="00270C26"/>
    <w:rsid w:val="00273A19"/>
    <w:rsid w:val="00274E41"/>
    <w:rsid w:val="00275A30"/>
    <w:rsid w:val="00281F51"/>
    <w:rsid w:val="002829C4"/>
    <w:rsid w:val="00290DC5"/>
    <w:rsid w:val="0029185C"/>
    <w:rsid w:val="00292D95"/>
    <w:rsid w:val="0029375D"/>
    <w:rsid w:val="002973A0"/>
    <w:rsid w:val="00297811"/>
    <w:rsid w:val="002A0814"/>
    <w:rsid w:val="002A0F70"/>
    <w:rsid w:val="002A4884"/>
    <w:rsid w:val="002A518C"/>
    <w:rsid w:val="002A55F0"/>
    <w:rsid w:val="002A66A8"/>
    <w:rsid w:val="002A7460"/>
    <w:rsid w:val="002B0B8D"/>
    <w:rsid w:val="002B3F03"/>
    <w:rsid w:val="002C058B"/>
    <w:rsid w:val="002C1B37"/>
    <w:rsid w:val="002C4514"/>
    <w:rsid w:val="002C69FF"/>
    <w:rsid w:val="002D0A09"/>
    <w:rsid w:val="002D175F"/>
    <w:rsid w:val="002D5251"/>
    <w:rsid w:val="002E1A5C"/>
    <w:rsid w:val="002E2460"/>
    <w:rsid w:val="002E7241"/>
    <w:rsid w:val="002F0396"/>
    <w:rsid w:val="002F0F00"/>
    <w:rsid w:val="002F13C2"/>
    <w:rsid w:val="002F2B39"/>
    <w:rsid w:val="002F3AB8"/>
    <w:rsid w:val="002F4888"/>
    <w:rsid w:val="002F7685"/>
    <w:rsid w:val="003003C7"/>
    <w:rsid w:val="00301A36"/>
    <w:rsid w:val="00302705"/>
    <w:rsid w:val="003029F8"/>
    <w:rsid w:val="0030569F"/>
    <w:rsid w:val="00307551"/>
    <w:rsid w:val="00313779"/>
    <w:rsid w:val="00313C5A"/>
    <w:rsid w:val="00315075"/>
    <w:rsid w:val="003175E6"/>
    <w:rsid w:val="00323707"/>
    <w:rsid w:val="003240EB"/>
    <w:rsid w:val="00326A69"/>
    <w:rsid w:val="00327B1B"/>
    <w:rsid w:val="00330210"/>
    <w:rsid w:val="00330465"/>
    <w:rsid w:val="003329B4"/>
    <w:rsid w:val="003338CF"/>
    <w:rsid w:val="00334637"/>
    <w:rsid w:val="003379A8"/>
    <w:rsid w:val="0034011D"/>
    <w:rsid w:val="00341815"/>
    <w:rsid w:val="00342807"/>
    <w:rsid w:val="00342D31"/>
    <w:rsid w:val="003454C2"/>
    <w:rsid w:val="00346FD1"/>
    <w:rsid w:val="00350D87"/>
    <w:rsid w:val="00350F56"/>
    <w:rsid w:val="00351DA7"/>
    <w:rsid w:val="003525AF"/>
    <w:rsid w:val="00353CB8"/>
    <w:rsid w:val="00354286"/>
    <w:rsid w:val="00354AFD"/>
    <w:rsid w:val="00354DFB"/>
    <w:rsid w:val="0035598B"/>
    <w:rsid w:val="00356DA4"/>
    <w:rsid w:val="00364F50"/>
    <w:rsid w:val="003651A5"/>
    <w:rsid w:val="00370016"/>
    <w:rsid w:val="00371FCC"/>
    <w:rsid w:val="00373808"/>
    <w:rsid w:val="00373EAB"/>
    <w:rsid w:val="00374661"/>
    <w:rsid w:val="0037586E"/>
    <w:rsid w:val="0037753E"/>
    <w:rsid w:val="00377CE3"/>
    <w:rsid w:val="00380633"/>
    <w:rsid w:val="0038306E"/>
    <w:rsid w:val="00386B6F"/>
    <w:rsid w:val="00390886"/>
    <w:rsid w:val="003908B1"/>
    <w:rsid w:val="003912A5"/>
    <w:rsid w:val="00397327"/>
    <w:rsid w:val="003A0FD3"/>
    <w:rsid w:val="003A431E"/>
    <w:rsid w:val="003A72AA"/>
    <w:rsid w:val="003B20D5"/>
    <w:rsid w:val="003B451E"/>
    <w:rsid w:val="003B4A89"/>
    <w:rsid w:val="003B4BF7"/>
    <w:rsid w:val="003B5B62"/>
    <w:rsid w:val="003C1957"/>
    <w:rsid w:val="003C2399"/>
    <w:rsid w:val="003C793C"/>
    <w:rsid w:val="003D06CD"/>
    <w:rsid w:val="003D1BB3"/>
    <w:rsid w:val="003D1ED7"/>
    <w:rsid w:val="003D54C7"/>
    <w:rsid w:val="003D58EC"/>
    <w:rsid w:val="003D7512"/>
    <w:rsid w:val="003E1C15"/>
    <w:rsid w:val="003E79E3"/>
    <w:rsid w:val="003F4B7C"/>
    <w:rsid w:val="003F7307"/>
    <w:rsid w:val="00400CD0"/>
    <w:rsid w:val="00403371"/>
    <w:rsid w:val="0040410D"/>
    <w:rsid w:val="0040569E"/>
    <w:rsid w:val="00413ABD"/>
    <w:rsid w:val="00413E6D"/>
    <w:rsid w:val="00414ED8"/>
    <w:rsid w:val="00415822"/>
    <w:rsid w:val="00423C86"/>
    <w:rsid w:val="00423FD0"/>
    <w:rsid w:val="004302AC"/>
    <w:rsid w:val="00432CE9"/>
    <w:rsid w:val="004406A8"/>
    <w:rsid w:val="00440D42"/>
    <w:rsid w:val="00442428"/>
    <w:rsid w:val="004458EF"/>
    <w:rsid w:val="00446990"/>
    <w:rsid w:val="00453D32"/>
    <w:rsid w:val="00456AD5"/>
    <w:rsid w:val="00456E6A"/>
    <w:rsid w:val="004571BF"/>
    <w:rsid w:val="0046008E"/>
    <w:rsid w:val="00460344"/>
    <w:rsid w:val="00460C4E"/>
    <w:rsid w:val="004625C1"/>
    <w:rsid w:val="00463202"/>
    <w:rsid w:val="00471AE1"/>
    <w:rsid w:val="0047400C"/>
    <w:rsid w:val="004806D9"/>
    <w:rsid w:val="00482423"/>
    <w:rsid w:val="004828BC"/>
    <w:rsid w:val="0048359D"/>
    <w:rsid w:val="00484E6A"/>
    <w:rsid w:val="00485874"/>
    <w:rsid w:val="00485C39"/>
    <w:rsid w:val="00491610"/>
    <w:rsid w:val="00491C80"/>
    <w:rsid w:val="004A32E4"/>
    <w:rsid w:val="004A5074"/>
    <w:rsid w:val="004A678F"/>
    <w:rsid w:val="004B1A45"/>
    <w:rsid w:val="004B1D35"/>
    <w:rsid w:val="004B2159"/>
    <w:rsid w:val="004B2D1E"/>
    <w:rsid w:val="004B39F3"/>
    <w:rsid w:val="004B7BC6"/>
    <w:rsid w:val="004C0C7C"/>
    <w:rsid w:val="004C3504"/>
    <w:rsid w:val="004C5D9F"/>
    <w:rsid w:val="004C7504"/>
    <w:rsid w:val="004D43AA"/>
    <w:rsid w:val="004D6432"/>
    <w:rsid w:val="004D68C7"/>
    <w:rsid w:val="004D7947"/>
    <w:rsid w:val="004D7C82"/>
    <w:rsid w:val="004E2CFD"/>
    <w:rsid w:val="004E3872"/>
    <w:rsid w:val="004E675E"/>
    <w:rsid w:val="004E794B"/>
    <w:rsid w:val="004E7A25"/>
    <w:rsid w:val="004E7AF2"/>
    <w:rsid w:val="004F1427"/>
    <w:rsid w:val="004F2F65"/>
    <w:rsid w:val="004F35C9"/>
    <w:rsid w:val="004F3C74"/>
    <w:rsid w:val="004F4B43"/>
    <w:rsid w:val="004F4D55"/>
    <w:rsid w:val="004F6278"/>
    <w:rsid w:val="004F64EB"/>
    <w:rsid w:val="004F6BB9"/>
    <w:rsid w:val="0050062E"/>
    <w:rsid w:val="005032BC"/>
    <w:rsid w:val="00504BF7"/>
    <w:rsid w:val="00505CC7"/>
    <w:rsid w:val="00511066"/>
    <w:rsid w:val="00513BD7"/>
    <w:rsid w:val="005156D7"/>
    <w:rsid w:val="00517D02"/>
    <w:rsid w:val="005208DC"/>
    <w:rsid w:val="00520DCE"/>
    <w:rsid w:val="00524C15"/>
    <w:rsid w:val="00525430"/>
    <w:rsid w:val="00526BE6"/>
    <w:rsid w:val="00534996"/>
    <w:rsid w:val="00534AD2"/>
    <w:rsid w:val="00537C57"/>
    <w:rsid w:val="00540BA2"/>
    <w:rsid w:val="00542E76"/>
    <w:rsid w:val="005439A7"/>
    <w:rsid w:val="005518E7"/>
    <w:rsid w:val="00552EEC"/>
    <w:rsid w:val="00553985"/>
    <w:rsid w:val="005557A8"/>
    <w:rsid w:val="00556756"/>
    <w:rsid w:val="00556C4C"/>
    <w:rsid w:val="00557FBE"/>
    <w:rsid w:val="00561F66"/>
    <w:rsid w:val="00562580"/>
    <w:rsid w:val="00562DB4"/>
    <w:rsid w:val="005651FD"/>
    <w:rsid w:val="0056643B"/>
    <w:rsid w:val="005710D0"/>
    <w:rsid w:val="00575484"/>
    <w:rsid w:val="005771D9"/>
    <w:rsid w:val="005779EF"/>
    <w:rsid w:val="00577B6E"/>
    <w:rsid w:val="0058373D"/>
    <w:rsid w:val="00584A4E"/>
    <w:rsid w:val="00584CBB"/>
    <w:rsid w:val="0058681F"/>
    <w:rsid w:val="005869D3"/>
    <w:rsid w:val="00586FD5"/>
    <w:rsid w:val="00587BD7"/>
    <w:rsid w:val="00590F6F"/>
    <w:rsid w:val="00595942"/>
    <w:rsid w:val="00596B3E"/>
    <w:rsid w:val="00597650"/>
    <w:rsid w:val="005A0FC1"/>
    <w:rsid w:val="005A429C"/>
    <w:rsid w:val="005A590F"/>
    <w:rsid w:val="005B00D3"/>
    <w:rsid w:val="005B2B20"/>
    <w:rsid w:val="005D0D9E"/>
    <w:rsid w:val="005D3508"/>
    <w:rsid w:val="005D3847"/>
    <w:rsid w:val="005D3B8F"/>
    <w:rsid w:val="005D739A"/>
    <w:rsid w:val="005E0DFA"/>
    <w:rsid w:val="005E4AE4"/>
    <w:rsid w:val="005E5009"/>
    <w:rsid w:val="005E5169"/>
    <w:rsid w:val="005F24AC"/>
    <w:rsid w:val="00600EF7"/>
    <w:rsid w:val="00601F0F"/>
    <w:rsid w:val="00601FE7"/>
    <w:rsid w:val="00602D45"/>
    <w:rsid w:val="00604142"/>
    <w:rsid w:val="00606FC0"/>
    <w:rsid w:val="00610522"/>
    <w:rsid w:val="00613254"/>
    <w:rsid w:val="006154FC"/>
    <w:rsid w:val="0061555E"/>
    <w:rsid w:val="006176E8"/>
    <w:rsid w:val="0062148D"/>
    <w:rsid w:val="00621889"/>
    <w:rsid w:val="00621EFE"/>
    <w:rsid w:val="00625A80"/>
    <w:rsid w:val="00626CB5"/>
    <w:rsid w:val="00627384"/>
    <w:rsid w:val="00630FA7"/>
    <w:rsid w:val="00635443"/>
    <w:rsid w:val="006421FB"/>
    <w:rsid w:val="00642EE8"/>
    <w:rsid w:val="00646B77"/>
    <w:rsid w:val="00651E13"/>
    <w:rsid w:val="0065416D"/>
    <w:rsid w:val="00657B51"/>
    <w:rsid w:val="00662A48"/>
    <w:rsid w:val="00664964"/>
    <w:rsid w:val="006651D0"/>
    <w:rsid w:val="006753B1"/>
    <w:rsid w:val="0068096C"/>
    <w:rsid w:val="00683D01"/>
    <w:rsid w:val="0068643D"/>
    <w:rsid w:val="0069023A"/>
    <w:rsid w:val="00691776"/>
    <w:rsid w:val="00694D38"/>
    <w:rsid w:val="006958B9"/>
    <w:rsid w:val="00695B70"/>
    <w:rsid w:val="006962A1"/>
    <w:rsid w:val="006A2712"/>
    <w:rsid w:val="006A3878"/>
    <w:rsid w:val="006A667A"/>
    <w:rsid w:val="006A743E"/>
    <w:rsid w:val="006B1ADA"/>
    <w:rsid w:val="006B2041"/>
    <w:rsid w:val="006B531D"/>
    <w:rsid w:val="006C6753"/>
    <w:rsid w:val="006C68A6"/>
    <w:rsid w:val="006D1FB7"/>
    <w:rsid w:val="006D3AE3"/>
    <w:rsid w:val="006D435E"/>
    <w:rsid w:val="006D70E1"/>
    <w:rsid w:val="006E0D76"/>
    <w:rsid w:val="006E15DD"/>
    <w:rsid w:val="006E339B"/>
    <w:rsid w:val="006E5CCB"/>
    <w:rsid w:val="006F1273"/>
    <w:rsid w:val="006F3954"/>
    <w:rsid w:val="006F6285"/>
    <w:rsid w:val="006F78C9"/>
    <w:rsid w:val="00701AD1"/>
    <w:rsid w:val="007029DD"/>
    <w:rsid w:val="0070507E"/>
    <w:rsid w:val="0071020C"/>
    <w:rsid w:val="00710845"/>
    <w:rsid w:val="007110A3"/>
    <w:rsid w:val="00711236"/>
    <w:rsid w:val="0071264D"/>
    <w:rsid w:val="007143AD"/>
    <w:rsid w:val="00714E5E"/>
    <w:rsid w:val="00715EEB"/>
    <w:rsid w:val="00721F40"/>
    <w:rsid w:val="007257B9"/>
    <w:rsid w:val="00725878"/>
    <w:rsid w:val="0072798A"/>
    <w:rsid w:val="00727F67"/>
    <w:rsid w:val="00731B68"/>
    <w:rsid w:val="00733545"/>
    <w:rsid w:val="00733C7E"/>
    <w:rsid w:val="0073419A"/>
    <w:rsid w:val="007376F5"/>
    <w:rsid w:val="00740E72"/>
    <w:rsid w:val="00741162"/>
    <w:rsid w:val="00742752"/>
    <w:rsid w:val="00744679"/>
    <w:rsid w:val="007446CD"/>
    <w:rsid w:val="00750266"/>
    <w:rsid w:val="00751DDC"/>
    <w:rsid w:val="00752D62"/>
    <w:rsid w:val="00754196"/>
    <w:rsid w:val="00755C26"/>
    <w:rsid w:val="0075614B"/>
    <w:rsid w:val="0075721C"/>
    <w:rsid w:val="00762674"/>
    <w:rsid w:val="00762862"/>
    <w:rsid w:val="00764ED4"/>
    <w:rsid w:val="00767EDD"/>
    <w:rsid w:val="007729AA"/>
    <w:rsid w:val="00773E31"/>
    <w:rsid w:val="007802CF"/>
    <w:rsid w:val="007836CF"/>
    <w:rsid w:val="00783B8E"/>
    <w:rsid w:val="007841EF"/>
    <w:rsid w:val="00793811"/>
    <w:rsid w:val="00793C1F"/>
    <w:rsid w:val="00796E56"/>
    <w:rsid w:val="007977D8"/>
    <w:rsid w:val="007A0B3C"/>
    <w:rsid w:val="007A10E0"/>
    <w:rsid w:val="007A23F7"/>
    <w:rsid w:val="007B0181"/>
    <w:rsid w:val="007B2E7E"/>
    <w:rsid w:val="007B730C"/>
    <w:rsid w:val="007C1B2D"/>
    <w:rsid w:val="007C1D35"/>
    <w:rsid w:val="007C40F2"/>
    <w:rsid w:val="007C5016"/>
    <w:rsid w:val="007C7A94"/>
    <w:rsid w:val="007D1868"/>
    <w:rsid w:val="007D39C7"/>
    <w:rsid w:val="007D5187"/>
    <w:rsid w:val="007D57A6"/>
    <w:rsid w:val="007E0016"/>
    <w:rsid w:val="007E0437"/>
    <w:rsid w:val="007E5310"/>
    <w:rsid w:val="007E664D"/>
    <w:rsid w:val="007E70A8"/>
    <w:rsid w:val="007F06DB"/>
    <w:rsid w:val="007F1872"/>
    <w:rsid w:val="007F2B1A"/>
    <w:rsid w:val="007F6842"/>
    <w:rsid w:val="007F68DC"/>
    <w:rsid w:val="007F7FE7"/>
    <w:rsid w:val="008028E4"/>
    <w:rsid w:val="00802C07"/>
    <w:rsid w:val="008043BD"/>
    <w:rsid w:val="00804444"/>
    <w:rsid w:val="008046DB"/>
    <w:rsid w:val="00810327"/>
    <w:rsid w:val="0081132B"/>
    <w:rsid w:val="0081184C"/>
    <w:rsid w:val="00815483"/>
    <w:rsid w:val="008161B4"/>
    <w:rsid w:val="00816611"/>
    <w:rsid w:val="00821F72"/>
    <w:rsid w:val="0082262C"/>
    <w:rsid w:val="008260A5"/>
    <w:rsid w:val="00830399"/>
    <w:rsid w:val="00830661"/>
    <w:rsid w:val="0083221E"/>
    <w:rsid w:val="0083245B"/>
    <w:rsid w:val="00833B03"/>
    <w:rsid w:val="00834B5C"/>
    <w:rsid w:val="0083787F"/>
    <w:rsid w:val="0084691C"/>
    <w:rsid w:val="0084795A"/>
    <w:rsid w:val="00852ADA"/>
    <w:rsid w:val="008533CF"/>
    <w:rsid w:val="008552CD"/>
    <w:rsid w:val="0085588D"/>
    <w:rsid w:val="00857744"/>
    <w:rsid w:val="00860046"/>
    <w:rsid w:val="00862CB0"/>
    <w:rsid w:val="00862F1A"/>
    <w:rsid w:val="0086446E"/>
    <w:rsid w:val="008656B2"/>
    <w:rsid w:val="00866286"/>
    <w:rsid w:val="00866E3D"/>
    <w:rsid w:val="008751BD"/>
    <w:rsid w:val="00881147"/>
    <w:rsid w:val="008817F8"/>
    <w:rsid w:val="0088262A"/>
    <w:rsid w:val="00882960"/>
    <w:rsid w:val="00882EC7"/>
    <w:rsid w:val="00883A5D"/>
    <w:rsid w:val="00884424"/>
    <w:rsid w:val="008859B9"/>
    <w:rsid w:val="00896A9B"/>
    <w:rsid w:val="008A0DD9"/>
    <w:rsid w:val="008A152C"/>
    <w:rsid w:val="008A2404"/>
    <w:rsid w:val="008A3BBF"/>
    <w:rsid w:val="008A53DA"/>
    <w:rsid w:val="008A5671"/>
    <w:rsid w:val="008A6084"/>
    <w:rsid w:val="008A79CD"/>
    <w:rsid w:val="008B4CFD"/>
    <w:rsid w:val="008B77B7"/>
    <w:rsid w:val="008B7AED"/>
    <w:rsid w:val="008C1691"/>
    <w:rsid w:val="008C1E8A"/>
    <w:rsid w:val="008C2F71"/>
    <w:rsid w:val="008C5D25"/>
    <w:rsid w:val="008C62EF"/>
    <w:rsid w:val="008D056D"/>
    <w:rsid w:val="008D120E"/>
    <w:rsid w:val="008D1AA9"/>
    <w:rsid w:val="008D3EB8"/>
    <w:rsid w:val="008D4E36"/>
    <w:rsid w:val="008D53CF"/>
    <w:rsid w:val="008E3032"/>
    <w:rsid w:val="008E3C67"/>
    <w:rsid w:val="008E503A"/>
    <w:rsid w:val="008E5797"/>
    <w:rsid w:val="008F068C"/>
    <w:rsid w:val="008F136E"/>
    <w:rsid w:val="008F2A79"/>
    <w:rsid w:val="008F34F4"/>
    <w:rsid w:val="008F3821"/>
    <w:rsid w:val="008F5D5E"/>
    <w:rsid w:val="008F63E4"/>
    <w:rsid w:val="008F72AF"/>
    <w:rsid w:val="00900A9F"/>
    <w:rsid w:val="0090519A"/>
    <w:rsid w:val="0091657F"/>
    <w:rsid w:val="00917E5F"/>
    <w:rsid w:val="009227A3"/>
    <w:rsid w:val="00927427"/>
    <w:rsid w:val="00927BC2"/>
    <w:rsid w:val="00930CB9"/>
    <w:rsid w:val="009316B4"/>
    <w:rsid w:val="009319FE"/>
    <w:rsid w:val="00933762"/>
    <w:rsid w:val="009366FF"/>
    <w:rsid w:val="00940DC4"/>
    <w:rsid w:val="009501CD"/>
    <w:rsid w:val="0095313D"/>
    <w:rsid w:val="00953905"/>
    <w:rsid w:val="00954411"/>
    <w:rsid w:val="00954828"/>
    <w:rsid w:val="00954C39"/>
    <w:rsid w:val="00963CFB"/>
    <w:rsid w:val="0096418A"/>
    <w:rsid w:val="00964368"/>
    <w:rsid w:val="00965A51"/>
    <w:rsid w:val="0096613A"/>
    <w:rsid w:val="00972394"/>
    <w:rsid w:val="009731FE"/>
    <w:rsid w:val="0097590F"/>
    <w:rsid w:val="00976711"/>
    <w:rsid w:val="00982F87"/>
    <w:rsid w:val="00984D36"/>
    <w:rsid w:val="00992A9B"/>
    <w:rsid w:val="00993301"/>
    <w:rsid w:val="009959B9"/>
    <w:rsid w:val="009960AE"/>
    <w:rsid w:val="00997ECD"/>
    <w:rsid w:val="009A0B82"/>
    <w:rsid w:val="009A39E7"/>
    <w:rsid w:val="009A67FD"/>
    <w:rsid w:val="009A7951"/>
    <w:rsid w:val="009C2205"/>
    <w:rsid w:val="009C64D4"/>
    <w:rsid w:val="009C7E54"/>
    <w:rsid w:val="009D4EA2"/>
    <w:rsid w:val="009E00E0"/>
    <w:rsid w:val="009E0124"/>
    <w:rsid w:val="009E1EB4"/>
    <w:rsid w:val="009E362C"/>
    <w:rsid w:val="009F425E"/>
    <w:rsid w:val="00A02BB7"/>
    <w:rsid w:val="00A042AC"/>
    <w:rsid w:val="00A07594"/>
    <w:rsid w:val="00A100C2"/>
    <w:rsid w:val="00A11A4F"/>
    <w:rsid w:val="00A11EAF"/>
    <w:rsid w:val="00A11EE4"/>
    <w:rsid w:val="00A12590"/>
    <w:rsid w:val="00A1396A"/>
    <w:rsid w:val="00A15AD3"/>
    <w:rsid w:val="00A16E84"/>
    <w:rsid w:val="00A17E61"/>
    <w:rsid w:val="00A20DD0"/>
    <w:rsid w:val="00A21689"/>
    <w:rsid w:val="00A26DF2"/>
    <w:rsid w:val="00A27351"/>
    <w:rsid w:val="00A27DB3"/>
    <w:rsid w:val="00A30826"/>
    <w:rsid w:val="00A31152"/>
    <w:rsid w:val="00A32D80"/>
    <w:rsid w:val="00A33A73"/>
    <w:rsid w:val="00A3692E"/>
    <w:rsid w:val="00A40057"/>
    <w:rsid w:val="00A43DF7"/>
    <w:rsid w:val="00A50C51"/>
    <w:rsid w:val="00A50F17"/>
    <w:rsid w:val="00A5104B"/>
    <w:rsid w:val="00A51B56"/>
    <w:rsid w:val="00A522D1"/>
    <w:rsid w:val="00A5568B"/>
    <w:rsid w:val="00A62EA0"/>
    <w:rsid w:val="00A632F8"/>
    <w:rsid w:val="00A6416D"/>
    <w:rsid w:val="00A669D4"/>
    <w:rsid w:val="00A66F0B"/>
    <w:rsid w:val="00A6755D"/>
    <w:rsid w:val="00A70F88"/>
    <w:rsid w:val="00A720ED"/>
    <w:rsid w:val="00A7217C"/>
    <w:rsid w:val="00A744D9"/>
    <w:rsid w:val="00A757C0"/>
    <w:rsid w:val="00A76448"/>
    <w:rsid w:val="00A76A8C"/>
    <w:rsid w:val="00A814D6"/>
    <w:rsid w:val="00A87220"/>
    <w:rsid w:val="00A90AF1"/>
    <w:rsid w:val="00A92909"/>
    <w:rsid w:val="00A92F5F"/>
    <w:rsid w:val="00A9566B"/>
    <w:rsid w:val="00A96023"/>
    <w:rsid w:val="00A97537"/>
    <w:rsid w:val="00AA0F6C"/>
    <w:rsid w:val="00AA19FB"/>
    <w:rsid w:val="00AA5F7B"/>
    <w:rsid w:val="00AA7458"/>
    <w:rsid w:val="00AA79FD"/>
    <w:rsid w:val="00AA7B6B"/>
    <w:rsid w:val="00AB2CAA"/>
    <w:rsid w:val="00AB739D"/>
    <w:rsid w:val="00AC0DD5"/>
    <w:rsid w:val="00AC3BEA"/>
    <w:rsid w:val="00AC5372"/>
    <w:rsid w:val="00AC72B9"/>
    <w:rsid w:val="00AC7AC0"/>
    <w:rsid w:val="00AD27D3"/>
    <w:rsid w:val="00AD2B02"/>
    <w:rsid w:val="00AD3017"/>
    <w:rsid w:val="00AD3B3F"/>
    <w:rsid w:val="00AD46FB"/>
    <w:rsid w:val="00AD5C36"/>
    <w:rsid w:val="00AE1DF3"/>
    <w:rsid w:val="00AE1EEC"/>
    <w:rsid w:val="00AE5054"/>
    <w:rsid w:val="00AE53A5"/>
    <w:rsid w:val="00AE69BB"/>
    <w:rsid w:val="00AF09CD"/>
    <w:rsid w:val="00AF139A"/>
    <w:rsid w:val="00AF28AD"/>
    <w:rsid w:val="00AF45F0"/>
    <w:rsid w:val="00AF50D6"/>
    <w:rsid w:val="00B01919"/>
    <w:rsid w:val="00B0205B"/>
    <w:rsid w:val="00B05094"/>
    <w:rsid w:val="00B10052"/>
    <w:rsid w:val="00B10888"/>
    <w:rsid w:val="00B12BB7"/>
    <w:rsid w:val="00B146BE"/>
    <w:rsid w:val="00B23F5E"/>
    <w:rsid w:val="00B2448E"/>
    <w:rsid w:val="00B27A9C"/>
    <w:rsid w:val="00B315A4"/>
    <w:rsid w:val="00B337F0"/>
    <w:rsid w:val="00B33AFA"/>
    <w:rsid w:val="00B361B5"/>
    <w:rsid w:val="00B40ACA"/>
    <w:rsid w:val="00B41234"/>
    <w:rsid w:val="00B41924"/>
    <w:rsid w:val="00B41FA8"/>
    <w:rsid w:val="00B430A6"/>
    <w:rsid w:val="00B523A5"/>
    <w:rsid w:val="00B53535"/>
    <w:rsid w:val="00B547D1"/>
    <w:rsid w:val="00B60DC3"/>
    <w:rsid w:val="00B63D2D"/>
    <w:rsid w:val="00B64548"/>
    <w:rsid w:val="00B6586D"/>
    <w:rsid w:val="00B665AC"/>
    <w:rsid w:val="00B706FB"/>
    <w:rsid w:val="00B70B98"/>
    <w:rsid w:val="00B83730"/>
    <w:rsid w:val="00B83791"/>
    <w:rsid w:val="00B87247"/>
    <w:rsid w:val="00B87791"/>
    <w:rsid w:val="00B90235"/>
    <w:rsid w:val="00B93A63"/>
    <w:rsid w:val="00B95BFD"/>
    <w:rsid w:val="00B97BAB"/>
    <w:rsid w:val="00BA0A9C"/>
    <w:rsid w:val="00BA1A95"/>
    <w:rsid w:val="00BA6A2D"/>
    <w:rsid w:val="00BA75A7"/>
    <w:rsid w:val="00BB0438"/>
    <w:rsid w:val="00BB08F5"/>
    <w:rsid w:val="00BB1242"/>
    <w:rsid w:val="00BB29D9"/>
    <w:rsid w:val="00BB35F9"/>
    <w:rsid w:val="00BC12F0"/>
    <w:rsid w:val="00BC1B3E"/>
    <w:rsid w:val="00BC46A9"/>
    <w:rsid w:val="00BC5EB7"/>
    <w:rsid w:val="00BD1F25"/>
    <w:rsid w:val="00BD2E60"/>
    <w:rsid w:val="00BD2FD3"/>
    <w:rsid w:val="00BD3F46"/>
    <w:rsid w:val="00BD52AE"/>
    <w:rsid w:val="00BD647A"/>
    <w:rsid w:val="00BD6C4F"/>
    <w:rsid w:val="00BE1F6D"/>
    <w:rsid w:val="00BE3FB9"/>
    <w:rsid w:val="00BF0156"/>
    <w:rsid w:val="00BF56E8"/>
    <w:rsid w:val="00C01FA7"/>
    <w:rsid w:val="00C02444"/>
    <w:rsid w:val="00C107E8"/>
    <w:rsid w:val="00C21091"/>
    <w:rsid w:val="00C2600A"/>
    <w:rsid w:val="00C272D0"/>
    <w:rsid w:val="00C373F3"/>
    <w:rsid w:val="00C40F48"/>
    <w:rsid w:val="00C4258B"/>
    <w:rsid w:val="00C53376"/>
    <w:rsid w:val="00C573F0"/>
    <w:rsid w:val="00C57DA7"/>
    <w:rsid w:val="00C62A88"/>
    <w:rsid w:val="00C630AF"/>
    <w:rsid w:val="00C664D9"/>
    <w:rsid w:val="00C679F1"/>
    <w:rsid w:val="00C70D7C"/>
    <w:rsid w:val="00C727C7"/>
    <w:rsid w:val="00C74C41"/>
    <w:rsid w:val="00C775EC"/>
    <w:rsid w:val="00C8067B"/>
    <w:rsid w:val="00C844CC"/>
    <w:rsid w:val="00C87F20"/>
    <w:rsid w:val="00C903E0"/>
    <w:rsid w:val="00C92AF2"/>
    <w:rsid w:val="00C9342C"/>
    <w:rsid w:val="00C94467"/>
    <w:rsid w:val="00C96434"/>
    <w:rsid w:val="00CA2A86"/>
    <w:rsid w:val="00CA2E4C"/>
    <w:rsid w:val="00CA3E49"/>
    <w:rsid w:val="00CB0779"/>
    <w:rsid w:val="00CB30DA"/>
    <w:rsid w:val="00CB7F7D"/>
    <w:rsid w:val="00CC0F49"/>
    <w:rsid w:val="00CC1D88"/>
    <w:rsid w:val="00CC4355"/>
    <w:rsid w:val="00CC626E"/>
    <w:rsid w:val="00CC7EEF"/>
    <w:rsid w:val="00CD3D51"/>
    <w:rsid w:val="00CD589A"/>
    <w:rsid w:val="00CD7AB9"/>
    <w:rsid w:val="00CE1ED8"/>
    <w:rsid w:val="00CE212E"/>
    <w:rsid w:val="00CE4B37"/>
    <w:rsid w:val="00CE6066"/>
    <w:rsid w:val="00CE72A3"/>
    <w:rsid w:val="00CF08AC"/>
    <w:rsid w:val="00CF3D64"/>
    <w:rsid w:val="00CF6639"/>
    <w:rsid w:val="00D0195A"/>
    <w:rsid w:val="00D02EE3"/>
    <w:rsid w:val="00D049B4"/>
    <w:rsid w:val="00D074E2"/>
    <w:rsid w:val="00D0785B"/>
    <w:rsid w:val="00D07ADF"/>
    <w:rsid w:val="00D07B8B"/>
    <w:rsid w:val="00D103EE"/>
    <w:rsid w:val="00D16127"/>
    <w:rsid w:val="00D1638B"/>
    <w:rsid w:val="00D175C0"/>
    <w:rsid w:val="00D17C78"/>
    <w:rsid w:val="00D17ECC"/>
    <w:rsid w:val="00D2082E"/>
    <w:rsid w:val="00D23B29"/>
    <w:rsid w:val="00D256C7"/>
    <w:rsid w:val="00D25AAA"/>
    <w:rsid w:val="00D30E14"/>
    <w:rsid w:val="00D31436"/>
    <w:rsid w:val="00D32C81"/>
    <w:rsid w:val="00D33497"/>
    <w:rsid w:val="00D33EE0"/>
    <w:rsid w:val="00D42D74"/>
    <w:rsid w:val="00D51571"/>
    <w:rsid w:val="00D52BDB"/>
    <w:rsid w:val="00D54519"/>
    <w:rsid w:val="00D5496E"/>
    <w:rsid w:val="00D5525A"/>
    <w:rsid w:val="00D56B49"/>
    <w:rsid w:val="00D57247"/>
    <w:rsid w:val="00D57D97"/>
    <w:rsid w:val="00D60320"/>
    <w:rsid w:val="00D6509A"/>
    <w:rsid w:val="00D654CE"/>
    <w:rsid w:val="00D657DF"/>
    <w:rsid w:val="00D669AB"/>
    <w:rsid w:val="00D708AD"/>
    <w:rsid w:val="00D721E5"/>
    <w:rsid w:val="00D72537"/>
    <w:rsid w:val="00D73470"/>
    <w:rsid w:val="00D739C8"/>
    <w:rsid w:val="00D76E3B"/>
    <w:rsid w:val="00D77B45"/>
    <w:rsid w:val="00D80C0E"/>
    <w:rsid w:val="00D83A75"/>
    <w:rsid w:val="00D844C4"/>
    <w:rsid w:val="00D84ABF"/>
    <w:rsid w:val="00D87D14"/>
    <w:rsid w:val="00D909E3"/>
    <w:rsid w:val="00D90EDF"/>
    <w:rsid w:val="00D91CB4"/>
    <w:rsid w:val="00D926FF"/>
    <w:rsid w:val="00D9303E"/>
    <w:rsid w:val="00D94B18"/>
    <w:rsid w:val="00D94E2D"/>
    <w:rsid w:val="00D9792E"/>
    <w:rsid w:val="00DA27F1"/>
    <w:rsid w:val="00DA2CFA"/>
    <w:rsid w:val="00DA3E93"/>
    <w:rsid w:val="00DA5F7A"/>
    <w:rsid w:val="00DB2F96"/>
    <w:rsid w:val="00DB4D52"/>
    <w:rsid w:val="00DB4F75"/>
    <w:rsid w:val="00DB6EF5"/>
    <w:rsid w:val="00DB72DF"/>
    <w:rsid w:val="00DB770C"/>
    <w:rsid w:val="00DC012E"/>
    <w:rsid w:val="00DC14FD"/>
    <w:rsid w:val="00DC23FF"/>
    <w:rsid w:val="00DC41D3"/>
    <w:rsid w:val="00DC647F"/>
    <w:rsid w:val="00DC7070"/>
    <w:rsid w:val="00DD0BA5"/>
    <w:rsid w:val="00DD31AF"/>
    <w:rsid w:val="00DD412C"/>
    <w:rsid w:val="00DD4634"/>
    <w:rsid w:val="00DD4880"/>
    <w:rsid w:val="00DD50A7"/>
    <w:rsid w:val="00DE74BA"/>
    <w:rsid w:val="00DF1C27"/>
    <w:rsid w:val="00DF2F5F"/>
    <w:rsid w:val="00DF6BE9"/>
    <w:rsid w:val="00DF7BB8"/>
    <w:rsid w:val="00E014CB"/>
    <w:rsid w:val="00E10590"/>
    <w:rsid w:val="00E105CE"/>
    <w:rsid w:val="00E1212E"/>
    <w:rsid w:val="00E129E9"/>
    <w:rsid w:val="00E12D39"/>
    <w:rsid w:val="00E15703"/>
    <w:rsid w:val="00E177A7"/>
    <w:rsid w:val="00E26ACC"/>
    <w:rsid w:val="00E35611"/>
    <w:rsid w:val="00E364D7"/>
    <w:rsid w:val="00E371C7"/>
    <w:rsid w:val="00E413E6"/>
    <w:rsid w:val="00E41974"/>
    <w:rsid w:val="00E4402E"/>
    <w:rsid w:val="00E44DCD"/>
    <w:rsid w:val="00E45D69"/>
    <w:rsid w:val="00E4742F"/>
    <w:rsid w:val="00E50F6E"/>
    <w:rsid w:val="00E53457"/>
    <w:rsid w:val="00E53B62"/>
    <w:rsid w:val="00E544DB"/>
    <w:rsid w:val="00E62C5D"/>
    <w:rsid w:val="00E66577"/>
    <w:rsid w:val="00E66659"/>
    <w:rsid w:val="00E66C3A"/>
    <w:rsid w:val="00E67656"/>
    <w:rsid w:val="00E67942"/>
    <w:rsid w:val="00E73845"/>
    <w:rsid w:val="00E74B1C"/>
    <w:rsid w:val="00E75696"/>
    <w:rsid w:val="00E8325A"/>
    <w:rsid w:val="00E9280B"/>
    <w:rsid w:val="00EA03DF"/>
    <w:rsid w:val="00EA235D"/>
    <w:rsid w:val="00EA306F"/>
    <w:rsid w:val="00EA431B"/>
    <w:rsid w:val="00EA4F9D"/>
    <w:rsid w:val="00EA6575"/>
    <w:rsid w:val="00EC01DA"/>
    <w:rsid w:val="00EC6D8D"/>
    <w:rsid w:val="00ED1205"/>
    <w:rsid w:val="00ED16B1"/>
    <w:rsid w:val="00ED243A"/>
    <w:rsid w:val="00ED32A5"/>
    <w:rsid w:val="00ED3810"/>
    <w:rsid w:val="00EE0768"/>
    <w:rsid w:val="00EE1C40"/>
    <w:rsid w:val="00EE5250"/>
    <w:rsid w:val="00EE5AD3"/>
    <w:rsid w:val="00EF1A35"/>
    <w:rsid w:val="00EF4C41"/>
    <w:rsid w:val="00F00EF1"/>
    <w:rsid w:val="00F04848"/>
    <w:rsid w:val="00F04AC6"/>
    <w:rsid w:val="00F05344"/>
    <w:rsid w:val="00F055A3"/>
    <w:rsid w:val="00F10A16"/>
    <w:rsid w:val="00F12016"/>
    <w:rsid w:val="00F17803"/>
    <w:rsid w:val="00F24E8C"/>
    <w:rsid w:val="00F27AA4"/>
    <w:rsid w:val="00F27F36"/>
    <w:rsid w:val="00F30724"/>
    <w:rsid w:val="00F31423"/>
    <w:rsid w:val="00F3237F"/>
    <w:rsid w:val="00F32990"/>
    <w:rsid w:val="00F34334"/>
    <w:rsid w:val="00F356A7"/>
    <w:rsid w:val="00F3778C"/>
    <w:rsid w:val="00F43E66"/>
    <w:rsid w:val="00F45B87"/>
    <w:rsid w:val="00F47BC5"/>
    <w:rsid w:val="00F51D3E"/>
    <w:rsid w:val="00F5454E"/>
    <w:rsid w:val="00F56F62"/>
    <w:rsid w:val="00F64AE0"/>
    <w:rsid w:val="00F66040"/>
    <w:rsid w:val="00F6658C"/>
    <w:rsid w:val="00F80DA2"/>
    <w:rsid w:val="00F81706"/>
    <w:rsid w:val="00F849A9"/>
    <w:rsid w:val="00F85856"/>
    <w:rsid w:val="00F86E45"/>
    <w:rsid w:val="00F933C8"/>
    <w:rsid w:val="00F94880"/>
    <w:rsid w:val="00FA0F4E"/>
    <w:rsid w:val="00FA4CB0"/>
    <w:rsid w:val="00FB131F"/>
    <w:rsid w:val="00FB2373"/>
    <w:rsid w:val="00FB28F9"/>
    <w:rsid w:val="00FB3E17"/>
    <w:rsid w:val="00FB58A4"/>
    <w:rsid w:val="00FB77B5"/>
    <w:rsid w:val="00FB7C5C"/>
    <w:rsid w:val="00FB7DF4"/>
    <w:rsid w:val="00FC202E"/>
    <w:rsid w:val="00FC5021"/>
    <w:rsid w:val="00FC7607"/>
    <w:rsid w:val="00FD36B8"/>
    <w:rsid w:val="00FD48A3"/>
    <w:rsid w:val="00FD51CF"/>
    <w:rsid w:val="00FD79D2"/>
    <w:rsid w:val="00FD7A36"/>
    <w:rsid w:val="00FE27D2"/>
    <w:rsid w:val="00FE43B9"/>
    <w:rsid w:val="00FE477B"/>
    <w:rsid w:val="00FE5777"/>
    <w:rsid w:val="00FE70C3"/>
    <w:rsid w:val="00FF7AD9"/>
    <w:rsid w:val="00FF7B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30401"/>
    <o:shapelayout v:ext="edit">
      <o:idmap v:ext="edit" data="1"/>
    </o:shapelayout>
  </w:shapeDefaults>
  <w:decimalSymbol w:val=","/>
  <w:listSeparator w:val=";"/>
  <w14:docId w14:val="595A0E9B"/>
  <w15:chartTrackingRefBased/>
  <w15:docId w15:val="{BB0E2C52-DA90-4C25-8C58-6FD1FBE3A2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in Text" w:uiPriority="99"/>
    <w:lsdException w:name="HTML Keyboard" w:semiHidden="1" w:unhideWhenUsed="1"/>
    <w:lsdException w:name="HTML Samp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qFormat/>
    <w:pPr>
      <w:keepNext/>
      <w:outlineLvl w:val="0"/>
    </w:pPr>
    <w:rPr>
      <w:rFonts w:ascii="Arial" w:hAnsi="Arial"/>
      <w:sz w:val="24"/>
    </w:rPr>
  </w:style>
  <w:style w:type="paragraph" w:styleId="Ttulo2">
    <w:name w:val="heading 2"/>
    <w:basedOn w:val="Normal"/>
    <w:next w:val="Normal"/>
    <w:qFormat/>
    <w:pPr>
      <w:keepNext/>
      <w:outlineLvl w:val="1"/>
    </w:pPr>
    <w:rPr>
      <w:rFonts w:ascii="Arial" w:hAnsi="Arial"/>
      <w:b/>
      <w:sz w:val="24"/>
    </w:rPr>
  </w:style>
  <w:style w:type="paragraph" w:styleId="Ttulo3">
    <w:name w:val="heading 3"/>
    <w:basedOn w:val="Normal"/>
    <w:next w:val="Normal"/>
    <w:qFormat/>
    <w:pPr>
      <w:keepNext/>
      <w:outlineLvl w:val="2"/>
    </w:pPr>
    <w:rPr>
      <w:rFonts w:ascii="Arial" w:hAnsi="Arial"/>
      <w:i/>
      <w:sz w:val="24"/>
    </w:rPr>
  </w:style>
  <w:style w:type="paragraph" w:styleId="Ttulo4">
    <w:name w:val="heading 4"/>
    <w:basedOn w:val="Normal"/>
    <w:next w:val="Normal"/>
    <w:qFormat/>
    <w:pPr>
      <w:keepNext/>
      <w:jc w:val="both"/>
      <w:outlineLvl w:val="3"/>
    </w:pPr>
    <w:rPr>
      <w:rFonts w:ascii="Arial" w:hAnsi="Arial"/>
      <w:b/>
      <w:sz w:val="24"/>
    </w:rPr>
  </w:style>
  <w:style w:type="paragraph" w:styleId="Ttulo5">
    <w:name w:val="heading 5"/>
    <w:basedOn w:val="Normal"/>
    <w:next w:val="Normal"/>
    <w:qFormat/>
    <w:pPr>
      <w:keepNext/>
      <w:ind w:firstLine="5670"/>
      <w:jc w:val="center"/>
      <w:outlineLvl w:val="4"/>
    </w:pPr>
    <w:rPr>
      <w:rFonts w:ascii="Arial" w:hAnsi="Arial"/>
      <w:i/>
      <w:sz w:val="24"/>
    </w:rPr>
  </w:style>
  <w:style w:type="paragraph" w:styleId="Ttulo6">
    <w:name w:val="heading 6"/>
    <w:basedOn w:val="Normal"/>
    <w:next w:val="Normal"/>
    <w:qFormat/>
    <w:pPr>
      <w:keepNext/>
      <w:ind w:firstLine="5529"/>
      <w:outlineLvl w:val="5"/>
    </w:pPr>
    <w:rPr>
      <w:rFonts w:ascii="Arial" w:hAnsi="Arial"/>
      <w:i/>
      <w:sz w:val="24"/>
    </w:rPr>
  </w:style>
  <w:style w:type="paragraph" w:styleId="Ttulo7">
    <w:name w:val="heading 7"/>
    <w:basedOn w:val="Normal"/>
    <w:next w:val="Normal"/>
    <w:qFormat/>
    <w:pPr>
      <w:keepNext/>
      <w:outlineLvl w:val="6"/>
    </w:pPr>
    <w:rPr>
      <w:b/>
    </w:rPr>
  </w:style>
  <w:style w:type="paragraph" w:styleId="Ttulo8">
    <w:name w:val="heading 8"/>
    <w:basedOn w:val="Normal"/>
    <w:next w:val="Normal"/>
    <w:qFormat/>
    <w:pPr>
      <w:keepNext/>
      <w:outlineLvl w:val="7"/>
    </w:pPr>
  </w:style>
  <w:style w:type="paragraph" w:styleId="Ttulo9">
    <w:name w:val="heading 9"/>
    <w:basedOn w:val="Normal"/>
    <w:next w:val="Normal"/>
    <w:qFormat/>
    <w:pPr>
      <w:keepNext/>
      <w:outlineLvl w:val="8"/>
    </w:pPr>
    <w:rPr>
      <w:rFonts w:ascii="Arial" w:hAnsi="Arial"/>
      <w:sz w:val="22"/>
      <w:u w:val="single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pPr>
      <w:tabs>
        <w:tab w:val="center" w:pos="4419"/>
        <w:tab w:val="right" w:pos="8838"/>
      </w:tabs>
    </w:pPr>
  </w:style>
  <w:style w:type="paragraph" w:styleId="Rodap">
    <w:name w:val="footer"/>
    <w:basedOn w:val="Normal"/>
    <w:pPr>
      <w:tabs>
        <w:tab w:val="center" w:pos="4419"/>
        <w:tab w:val="right" w:pos="8838"/>
      </w:tabs>
    </w:pPr>
  </w:style>
  <w:style w:type="character" w:styleId="Hyperlink">
    <w:name w:val="Hyperlink"/>
    <w:rPr>
      <w:color w:val="0000FF"/>
      <w:u w:val="single"/>
    </w:rPr>
  </w:style>
  <w:style w:type="paragraph" w:styleId="Ttulo">
    <w:name w:val="Title"/>
    <w:basedOn w:val="Normal"/>
    <w:link w:val="TtuloChar"/>
    <w:qFormat/>
    <w:pPr>
      <w:jc w:val="center"/>
    </w:pPr>
    <w:rPr>
      <w:sz w:val="28"/>
    </w:rPr>
  </w:style>
  <w:style w:type="character" w:styleId="HiperlinkVisitado">
    <w:name w:val="FollowedHyperlink"/>
    <w:rPr>
      <w:color w:val="800080"/>
      <w:u w:val="single"/>
    </w:rPr>
  </w:style>
  <w:style w:type="paragraph" w:styleId="Corpodetexto">
    <w:name w:val="Body Text"/>
    <w:basedOn w:val="Normal"/>
    <w:pPr>
      <w:jc w:val="both"/>
    </w:pPr>
    <w:rPr>
      <w:rFonts w:ascii="Arial" w:hAnsi="Arial"/>
      <w:sz w:val="24"/>
    </w:rPr>
  </w:style>
  <w:style w:type="paragraph" w:styleId="Corpodetexto2">
    <w:name w:val="Body Text 2"/>
    <w:basedOn w:val="Normal"/>
    <w:pPr>
      <w:jc w:val="both"/>
    </w:pPr>
  </w:style>
  <w:style w:type="paragraph" w:styleId="Corpodetexto3">
    <w:name w:val="Body Text 3"/>
    <w:basedOn w:val="Normal"/>
    <w:rPr>
      <w:sz w:val="22"/>
    </w:rPr>
  </w:style>
  <w:style w:type="paragraph" w:styleId="Textodebalo">
    <w:name w:val="Balloon Text"/>
    <w:basedOn w:val="Normal"/>
    <w:semiHidden/>
    <w:rsid w:val="003A431E"/>
    <w:rPr>
      <w:rFonts w:ascii="Tahoma" w:hAnsi="Tahoma" w:cs="Tahoma"/>
      <w:sz w:val="16"/>
      <w:szCs w:val="16"/>
    </w:rPr>
  </w:style>
  <w:style w:type="character" w:styleId="nfase">
    <w:name w:val="Emphasis"/>
    <w:qFormat/>
    <w:rsid w:val="009C64D4"/>
    <w:rPr>
      <w:rFonts w:ascii="Arial" w:hAnsi="Arial"/>
      <w:b/>
      <w:bCs/>
      <w:i w:val="0"/>
      <w:iCs w:val="0"/>
      <w:spacing w:val="-10"/>
      <w:sz w:val="18"/>
    </w:rPr>
  </w:style>
  <w:style w:type="character" w:customStyle="1" w:styleId="TtuloChar">
    <w:name w:val="Título Char"/>
    <w:link w:val="Ttulo"/>
    <w:rsid w:val="009C64D4"/>
    <w:rPr>
      <w:sz w:val="28"/>
      <w:lang w:val="pt-BR" w:eastAsia="pt-BR"/>
    </w:rPr>
  </w:style>
  <w:style w:type="paragraph" w:customStyle="1" w:styleId="Default">
    <w:name w:val="Default"/>
    <w:rsid w:val="006F6285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Meno1">
    <w:name w:val="Menção1"/>
    <w:basedOn w:val="Fontepargpadro"/>
    <w:uiPriority w:val="99"/>
    <w:semiHidden/>
    <w:unhideWhenUsed/>
    <w:rsid w:val="00D5525A"/>
    <w:rPr>
      <w:color w:val="2B579A"/>
      <w:shd w:val="clear" w:color="auto" w:fill="E6E6E6"/>
    </w:rPr>
  </w:style>
  <w:style w:type="paragraph" w:styleId="TextosemFormatao">
    <w:name w:val="Plain Text"/>
    <w:basedOn w:val="Normal"/>
    <w:link w:val="TextosemFormataoChar"/>
    <w:uiPriority w:val="99"/>
    <w:unhideWhenUsed/>
    <w:rsid w:val="00A92909"/>
    <w:rPr>
      <w:rFonts w:ascii="Calibri" w:eastAsiaTheme="minorHAnsi" w:hAnsi="Calibri" w:cstheme="minorBidi"/>
      <w:sz w:val="22"/>
      <w:szCs w:val="21"/>
      <w:lang w:eastAsia="en-US"/>
    </w:rPr>
  </w:style>
  <w:style w:type="character" w:customStyle="1" w:styleId="TextosemFormataoChar">
    <w:name w:val="Texto sem Formatação Char"/>
    <w:basedOn w:val="Fontepargpadro"/>
    <w:link w:val="TextosemFormatao"/>
    <w:uiPriority w:val="99"/>
    <w:rsid w:val="00A92909"/>
    <w:rPr>
      <w:rFonts w:ascii="Calibri" w:eastAsiaTheme="minorHAnsi" w:hAnsi="Calibri" w:cstheme="minorBidi"/>
      <w:sz w:val="22"/>
      <w:szCs w:val="21"/>
      <w:lang w:eastAsia="en-US"/>
    </w:rPr>
  </w:style>
  <w:style w:type="character" w:styleId="MenoPendente">
    <w:name w:val="Unresolved Mention"/>
    <w:basedOn w:val="Fontepargpadro"/>
    <w:uiPriority w:val="99"/>
    <w:semiHidden/>
    <w:unhideWhenUsed/>
    <w:rsid w:val="0063544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313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66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87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32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29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20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96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2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00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92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87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2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67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03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9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24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64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52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01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26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60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98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86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mailto:efraim@pascopaineis.ind.br" TargetMode="External"/><Relationship Id="rId1" Type="http://schemas.openxmlformats.org/officeDocument/2006/relationships/image" Target="media/image13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Arquivos%20de%20Programas\Microsoft%20Office\Modelos\sunxmodel.dot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47AE91-8418-4C80-9375-EBF201F995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sunxmodel.dot</Template>
  <TotalTime>74</TotalTime>
  <Pages>21</Pages>
  <Words>2875</Words>
  <Characters>15664</Characters>
  <Application>Microsoft Office Word</Application>
  <DocSecurity>0</DocSecurity>
  <Lines>130</Lines>
  <Paragraphs>37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OrçaPasco</vt:lpstr>
      <vt:lpstr>OrçaPasco</vt:lpstr>
    </vt:vector>
  </TitlesOfParts>
  <Company/>
  <LinksUpToDate>false</LinksUpToDate>
  <CharactersWithSpaces>18502</CharactersWithSpaces>
  <SharedDoc>false</SharedDoc>
  <HLinks>
    <vt:vector size="12" baseType="variant">
      <vt:variant>
        <vt:i4>7602265</vt:i4>
      </vt:variant>
      <vt:variant>
        <vt:i4>0</vt:i4>
      </vt:variant>
      <vt:variant>
        <vt:i4>0</vt:i4>
      </vt:variant>
      <vt:variant>
        <vt:i4>5</vt:i4>
      </vt:variant>
      <vt:variant>
        <vt:lpwstr>mailto:pontodaluzmanaus@gmail.com</vt:lpwstr>
      </vt:variant>
      <vt:variant>
        <vt:lpwstr/>
      </vt:variant>
      <vt:variant>
        <vt:i4>1572968</vt:i4>
      </vt:variant>
      <vt:variant>
        <vt:i4>0</vt:i4>
      </vt:variant>
      <vt:variant>
        <vt:i4>0</vt:i4>
      </vt:variant>
      <vt:variant>
        <vt:i4>5</vt:i4>
      </vt:variant>
      <vt:variant>
        <vt:lpwstr>mailto:pascoinho@pascopaineis.com.br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OrçaPasco</dc:title>
  <dc:subject/>
  <dc:creator>A. Pascoinho</dc:creator>
  <cp:keywords/>
  <cp:lastModifiedBy>Mario da Rocha Wencelewski Filho</cp:lastModifiedBy>
  <cp:revision>6</cp:revision>
  <cp:lastPrinted>2022-06-29T20:25:00Z</cp:lastPrinted>
  <dcterms:created xsi:type="dcterms:W3CDTF">2022-06-06T12:37:00Z</dcterms:created>
  <dcterms:modified xsi:type="dcterms:W3CDTF">2022-06-29T20:51:00Z</dcterms:modified>
</cp:coreProperties>
</file>